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2F8E6" w14:textId="77777777" w:rsidR="004429A1" w:rsidRDefault="00DC2942" w:rsidP="00DD133D">
      <w:pPr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0" w:name="_Toc2398896"/>
      <w:r>
        <w:rPr>
          <w:rFonts w:ascii="Times New Roman" w:hAnsi="Times New Roman"/>
          <w:b/>
          <w:iCs/>
          <w:sz w:val="28"/>
          <w:szCs w:val="28"/>
        </w:rPr>
        <w:t xml:space="preserve">JOINT </w:t>
      </w:r>
      <w:r w:rsidR="005711D8" w:rsidRPr="00063DD8">
        <w:rPr>
          <w:rFonts w:ascii="Times New Roman" w:hAnsi="Times New Roman"/>
          <w:b/>
          <w:iCs/>
          <w:sz w:val="28"/>
          <w:szCs w:val="28"/>
        </w:rPr>
        <w:t>INTEROPERABILITY RECERTIFICATION</w:t>
      </w:r>
      <w:r w:rsidR="00DD133D" w:rsidRPr="00063DD8">
        <w:rPr>
          <w:rFonts w:ascii="Times New Roman" w:hAnsi="Times New Roman"/>
          <w:b/>
          <w:iCs/>
          <w:sz w:val="28"/>
          <w:szCs w:val="28"/>
        </w:rPr>
        <w:t xml:space="preserve"> REQUEST</w:t>
      </w:r>
    </w:p>
    <w:p w14:paraId="45F3A20D" w14:textId="25270A90" w:rsidR="006C73A5" w:rsidRPr="00063DD8" w:rsidRDefault="00C373B2" w:rsidP="00DD133D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F24954">
        <w:rPr>
          <w:rFonts w:ascii="Times New Roman" w:hAnsi="Times New Roman"/>
          <w:b/>
          <w:iCs/>
          <w:color w:val="0000FF"/>
          <w:sz w:val="28"/>
          <w:szCs w:val="28"/>
        </w:rPr>
        <w:t xml:space="preserve">Program </w:t>
      </w:r>
      <w:r w:rsidR="00885D4B" w:rsidRPr="00F24954">
        <w:rPr>
          <w:rFonts w:ascii="Times New Roman" w:hAnsi="Times New Roman"/>
          <w:b/>
          <w:iCs/>
          <w:color w:val="0000FF"/>
          <w:sz w:val="28"/>
          <w:szCs w:val="28"/>
        </w:rPr>
        <w:t>N</w:t>
      </w:r>
      <w:r w:rsidRPr="00F24954">
        <w:rPr>
          <w:rFonts w:ascii="Times New Roman" w:hAnsi="Times New Roman"/>
          <w:b/>
          <w:iCs/>
          <w:color w:val="0000FF"/>
          <w:sz w:val="28"/>
          <w:szCs w:val="28"/>
        </w:rPr>
        <w:t xml:space="preserve">ame, System </w:t>
      </w:r>
      <w:r w:rsidR="00885D4B" w:rsidRPr="00F24954">
        <w:rPr>
          <w:rFonts w:ascii="Times New Roman" w:hAnsi="Times New Roman"/>
          <w:b/>
          <w:iCs/>
          <w:color w:val="0000FF"/>
          <w:sz w:val="28"/>
          <w:szCs w:val="28"/>
        </w:rPr>
        <w:t>N</w:t>
      </w:r>
      <w:r w:rsidRPr="00F24954">
        <w:rPr>
          <w:rFonts w:ascii="Times New Roman" w:hAnsi="Times New Roman"/>
          <w:b/>
          <w:iCs/>
          <w:color w:val="0000FF"/>
          <w:sz w:val="28"/>
          <w:szCs w:val="28"/>
        </w:rPr>
        <w:t xml:space="preserve">ame, </w:t>
      </w:r>
      <w:r w:rsidR="00885D4B" w:rsidRPr="00F24954">
        <w:rPr>
          <w:rFonts w:ascii="Times New Roman" w:hAnsi="Times New Roman"/>
          <w:b/>
          <w:iCs/>
          <w:color w:val="auto"/>
          <w:sz w:val="28"/>
          <w:szCs w:val="28"/>
        </w:rPr>
        <w:t>V</w:t>
      </w:r>
      <w:r w:rsidRPr="00F24954">
        <w:rPr>
          <w:rFonts w:ascii="Times New Roman" w:hAnsi="Times New Roman"/>
          <w:b/>
          <w:iCs/>
          <w:color w:val="auto"/>
          <w:sz w:val="28"/>
          <w:szCs w:val="28"/>
        </w:rPr>
        <w:t>ersion</w:t>
      </w:r>
      <w:r w:rsidRPr="00F24954">
        <w:rPr>
          <w:rFonts w:ascii="Times New Roman" w:hAnsi="Times New Roman"/>
          <w:b/>
          <w:iCs/>
          <w:color w:val="0000FF"/>
          <w:sz w:val="28"/>
          <w:szCs w:val="28"/>
        </w:rPr>
        <w:t xml:space="preserve"> </w:t>
      </w:r>
      <w:r w:rsidR="00F767F2">
        <w:rPr>
          <w:rFonts w:ascii="Times New Roman" w:hAnsi="Times New Roman"/>
          <w:b/>
          <w:iCs/>
          <w:color w:val="0000FF"/>
          <w:sz w:val="28"/>
          <w:szCs w:val="28"/>
        </w:rPr>
        <w:t xml:space="preserve">(System Version </w:t>
      </w:r>
      <w:r w:rsidR="00F70654" w:rsidRPr="00F24954">
        <w:rPr>
          <w:rFonts w:ascii="Times New Roman" w:hAnsi="Times New Roman"/>
          <w:b/>
          <w:iCs/>
          <w:color w:val="0000FF"/>
          <w:sz w:val="28"/>
          <w:szCs w:val="28"/>
        </w:rPr>
        <w:t>Identification (</w:t>
      </w:r>
      <w:r w:rsidRPr="00F24954">
        <w:rPr>
          <w:rFonts w:ascii="Times New Roman" w:hAnsi="Times New Roman"/>
          <w:b/>
          <w:iCs/>
          <w:color w:val="0000FF"/>
          <w:sz w:val="28"/>
          <w:szCs w:val="28"/>
        </w:rPr>
        <w:t>ID</w:t>
      </w:r>
      <w:r w:rsidR="00F70654" w:rsidRPr="00F24954">
        <w:rPr>
          <w:rFonts w:ascii="Times New Roman" w:hAnsi="Times New Roman"/>
          <w:b/>
          <w:iCs/>
          <w:color w:val="0000FF"/>
          <w:sz w:val="28"/>
          <w:szCs w:val="28"/>
        </w:rPr>
        <w:t>)</w:t>
      </w:r>
      <w:r w:rsidR="00F767F2">
        <w:rPr>
          <w:rFonts w:ascii="Times New Roman" w:hAnsi="Times New Roman"/>
          <w:b/>
          <w:iCs/>
          <w:color w:val="0000FF"/>
          <w:sz w:val="28"/>
          <w:szCs w:val="28"/>
        </w:rPr>
        <w:t>)</w:t>
      </w:r>
    </w:p>
    <w:p w14:paraId="0A82F8E7" w14:textId="77777777" w:rsidR="00DD133D" w:rsidRPr="00F24954" w:rsidRDefault="00DD133D" w:rsidP="00DD133D">
      <w:pPr>
        <w:rPr>
          <w:rFonts w:ascii="Times New Roman" w:hAnsi="Times New Roman"/>
          <w:bCs/>
          <w:szCs w:val="24"/>
        </w:rPr>
      </w:pPr>
    </w:p>
    <w:p w14:paraId="0A82F8E8" w14:textId="77777777" w:rsidR="008520C1" w:rsidRPr="00F24954" w:rsidRDefault="008520C1" w:rsidP="00DD133D">
      <w:pPr>
        <w:rPr>
          <w:rFonts w:ascii="Times New Roman" w:hAnsi="Times New Roman"/>
          <w:bCs/>
          <w:szCs w:val="24"/>
        </w:rPr>
      </w:pPr>
    </w:p>
    <w:p w14:paraId="0A82F8E9" w14:textId="65CD0A74" w:rsidR="00DD133D" w:rsidRPr="00063DD8" w:rsidRDefault="00DD133D" w:rsidP="00DD133D">
      <w:pPr>
        <w:rPr>
          <w:rFonts w:ascii="Times New Roman" w:hAnsi="Times New Roman"/>
          <w:b/>
          <w:bCs/>
          <w:szCs w:val="28"/>
          <w:u w:val="single"/>
        </w:rPr>
      </w:pPr>
      <w:r w:rsidRPr="00063DD8">
        <w:rPr>
          <w:rFonts w:ascii="Times New Roman" w:hAnsi="Times New Roman"/>
          <w:b/>
          <w:bCs/>
          <w:szCs w:val="28"/>
          <w:u w:val="single"/>
        </w:rPr>
        <w:t>General</w:t>
      </w:r>
    </w:p>
    <w:p w14:paraId="0A82F8EA" w14:textId="77777777" w:rsidR="00DD133D" w:rsidRPr="00F24954" w:rsidRDefault="00DD133D" w:rsidP="00DD133D">
      <w:pPr>
        <w:rPr>
          <w:rFonts w:ascii="Times New Roman" w:hAnsi="Times New Roman"/>
          <w:bCs/>
          <w:szCs w:val="24"/>
        </w:rPr>
      </w:pPr>
    </w:p>
    <w:p w14:paraId="15D6532F" w14:textId="061703AC" w:rsidR="001B19FB" w:rsidRDefault="00D314D7" w:rsidP="00F24954">
      <w:pPr>
        <w:autoSpaceDE w:val="0"/>
        <w:autoSpaceDN w:val="0"/>
        <w:adjustRightInd w:val="0"/>
        <w:ind w:firstLine="720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bCs/>
          <w:szCs w:val="28"/>
        </w:rPr>
        <w:t>Program Management Offices (</w:t>
      </w:r>
      <w:r w:rsidR="00191A60">
        <w:rPr>
          <w:rFonts w:ascii="Times New Roman" w:hAnsi="Times New Roman"/>
          <w:bCs/>
          <w:szCs w:val="28"/>
        </w:rPr>
        <w:t>PMO</w:t>
      </w:r>
      <w:r w:rsidR="00DC2942">
        <w:rPr>
          <w:rFonts w:ascii="Times New Roman" w:hAnsi="Times New Roman"/>
          <w:bCs/>
          <w:szCs w:val="28"/>
        </w:rPr>
        <w:t>s</w:t>
      </w:r>
      <w:r>
        <w:rPr>
          <w:rFonts w:ascii="Times New Roman" w:hAnsi="Times New Roman"/>
          <w:bCs/>
          <w:szCs w:val="28"/>
        </w:rPr>
        <w:t>)</w:t>
      </w:r>
      <w:r w:rsidR="00191A60">
        <w:rPr>
          <w:rFonts w:ascii="Times New Roman" w:hAnsi="Times New Roman"/>
          <w:bCs/>
          <w:szCs w:val="28"/>
        </w:rPr>
        <w:t>/Sponsor</w:t>
      </w:r>
      <w:r w:rsidR="00DC2942">
        <w:rPr>
          <w:rFonts w:ascii="Times New Roman" w:hAnsi="Times New Roman"/>
          <w:bCs/>
          <w:szCs w:val="28"/>
        </w:rPr>
        <w:t>s</w:t>
      </w:r>
      <w:r w:rsidR="00DD133D" w:rsidRPr="00063DD8">
        <w:rPr>
          <w:rFonts w:ascii="Times New Roman" w:hAnsi="Times New Roman"/>
          <w:bCs/>
          <w:szCs w:val="28"/>
        </w:rPr>
        <w:t xml:space="preserve"> </w:t>
      </w:r>
      <w:r w:rsidR="00DC2942">
        <w:rPr>
          <w:rFonts w:ascii="Times New Roman" w:hAnsi="Times New Roman"/>
          <w:bCs/>
          <w:szCs w:val="28"/>
        </w:rPr>
        <w:t xml:space="preserve">use this form </w:t>
      </w:r>
      <w:r w:rsidR="00DD133D" w:rsidRPr="00063DD8">
        <w:rPr>
          <w:rFonts w:ascii="Times New Roman" w:hAnsi="Times New Roman"/>
          <w:bCs/>
          <w:szCs w:val="28"/>
        </w:rPr>
        <w:t>to request a</w:t>
      </w:r>
      <w:r w:rsidR="005E4311">
        <w:rPr>
          <w:rFonts w:ascii="Times New Roman" w:hAnsi="Times New Roman"/>
          <w:bCs/>
          <w:szCs w:val="28"/>
        </w:rPr>
        <w:t xml:space="preserve"> joint</w:t>
      </w:r>
      <w:r w:rsidR="00976523" w:rsidRPr="00063DD8">
        <w:rPr>
          <w:rFonts w:ascii="Times New Roman" w:hAnsi="Times New Roman"/>
          <w:bCs/>
          <w:szCs w:val="28"/>
        </w:rPr>
        <w:t xml:space="preserve"> </w:t>
      </w:r>
      <w:r w:rsidR="00DC2942">
        <w:rPr>
          <w:rFonts w:ascii="Times New Roman" w:hAnsi="Times New Roman"/>
          <w:bCs/>
          <w:szCs w:val="28"/>
        </w:rPr>
        <w:t>i</w:t>
      </w:r>
      <w:r w:rsidR="00976523" w:rsidRPr="00063DD8">
        <w:rPr>
          <w:rFonts w:ascii="Times New Roman" w:hAnsi="Times New Roman"/>
          <w:bCs/>
          <w:szCs w:val="28"/>
        </w:rPr>
        <w:t xml:space="preserve">nteroperability </w:t>
      </w:r>
      <w:r w:rsidR="00DC2942">
        <w:rPr>
          <w:rFonts w:ascii="Times New Roman" w:hAnsi="Times New Roman"/>
          <w:bCs/>
          <w:szCs w:val="28"/>
        </w:rPr>
        <w:t>r</w:t>
      </w:r>
      <w:r w:rsidR="00976523" w:rsidRPr="00063DD8">
        <w:rPr>
          <w:rFonts w:ascii="Times New Roman" w:hAnsi="Times New Roman"/>
          <w:bCs/>
          <w:szCs w:val="28"/>
        </w:rPr>
        <w:t>ecertification</w:t>
      </w:r>
      <w:r w:rsidR="00DD133D" w:rsidRPr="00063DD8">
        <w:rPr>
          <w:rFonts w:ascii="Times New Roman" w:hAnsi="Times New Roman"/>
          <w:bCs/>
          <w:szCs w:val="28"/>
        </w:rPr>
        <w:t xml:space="preserve"> for their Information Technology (IT) and National Security Systems (NSS)</w:t>
      </w:r>
      <w:r w:rsidR="00D065C6" w:rsidRPr="00063DD8">
        <w:rPr>
          <w:rFonts w:ascii="Times New Roman" w:hAnsi="Times New Roman"/>
          <w:bCs/>
          <w:szCs w:val="28"/>
        </w:rPr>
        <w:t xml:space="preserve"> in accordance with</w:t>
      </w:r>
      <w:r w:rsidR="00571586">
        <w:rPr>
          <w:rFonts w:ascii="Times New Roman" w:hAnsi="Times New Roman"/>
          <w:bCs/>
          <w:szCs w:val="28"/>
        </w:rPr>
        <w:t xml:space="preserve"> </w:t>
      </w:r>
      <w:r w:rsidR="00571586">
        <w:rPr>
          <w:rFonts w:ascii="Times New Roman" w:hAnsi="Times New Roman"/>
          <w:color w:val="auto"/>
          <w:szCs w:val="24"/>
        </w:rPr>
        <w:t>Department of Defense</w:t>
      </w:r>
      <w:r w:rsidR="00D065C6" w:rsidRPr="00063DD8">
        <w:rPr>
          <w:rFonts w:ascii="Times New Roman" w:hAnsi="Times New Roman"/>
          <w:bCs/>
          <w:szCs w:val="28"/>
        </w:rPr>
        <w:t xml:space="preserve"> </w:t>
      </w:r>
      <w:r w:rsidR="00515254">
        <w:rPr>
          <w:rFonts w:ascii="Times New Roman" w:hAnsi="Times New Roman"/>
          <w:bCs/>
          <w:szCs w:val="28"/>
        </w:rPr>
        <w:t>(</w:t>
      </w:r>
      <w:r w:rsidR="00D065C6" w:rsidRPr="00063DD8">
        <w:rPr>
          <w:rFonts w:ascii="Times New Roman" w:hAnsi="Times New Roman"/>
          <w:bCs/>
          <w:szCs w:val="28"/>
        </w:rPr>
        <w:t>DoD</w:t>
      </w:r>
      <w:r w:rsidR="00515254">
        <w:rPr>
          <w:rFonts w:ascii="Times New Roman" w:hAnsi="Times New Roman"/>
          <w:bCs/>
          <w:szCs w:val="28"/>
        </w:rPr>
        <w:t>)</w:t>
      </w:r>
      <w:r w:rsidR="003877EB" w:rsidRPr="00063DD8">
        <w:rPr>
          <w:rFonts w:ascii="Times New Roman" w:hAnsi="Times New Roman"/>
          <w:bCs/>
          <w:szCs w:val="28"/>
        </w:rPr>
        <w:t xml:space="preserve"> Instruction (DoD</w:t>
      </w:r>
      <w:r w:rsidR="00D065C6" w:rsidRPr="00063DD8">
        <w:rPr>
          <w:rFonts w:ascii="Times New Roman" w:hAnsi="Times New Roman"/>
          <w:bCs/>
          <w:szCs w:val="28"/>
        </w:rPr>
        <w:t>I</w:t>
      </w:r>
      <w:r w:rsidR="003877EB" w:rsidRPr="00063DD8">
        <w:rPr>
          <w:rFonts w:ascii="Times New Roman" w:hAnsi="Times New Roman"/>
          <w:bCs/>
          <w:szCs w:val="28"/>
        </w:rPr>
        <w:t>)</w:t>
      </w:r>
      <w:r w:rsidR="00D065C6" w:rsidRPr="00063DD8">
        <w:rPr>
          <w:rFonts w:ascii="Times New Roman" w:hAnsi="Times New Roman"/>
          <w:bCs/>
          <w:szCs w:val="28"/>
        </w:rPr>
        <w:t xml:space="preserve"> 8330.01</w:t>
      </w:r>
      <w:r w:rsidR="005F5803">
        <w:rPr>
          <w:rFonts w:ascii="Times New Roman" w:hAnsi="Times New Roman"/>
          <w:bCs/>
          <w:szCs w:val="28"/>
        </w:rPr>
        <w:t>,</w:t>
      </w:r>
      <w:r w:rsidR="00D065C6" w:rsidRPr="00063DD8">
        <w:rPr>
          <w:rFonts w:ascii="Times New Roman" w:hAnsi="Times New Roman"/>
          <w:bCs/>
          <w:szCs w:val="28"/>
        </w:rPr>
        <w:t xml:space="preserve"> </w:t>
      </w:r>
      <w:r w:rsidR="00D66AE4">
        <w:rPr>
          <w:rFonts w:ascii="Times New Roman" w:hAnsi="Times New Roman"/>
          <w:bCs/>
          <w:szCs w:val="28"/>
        </w:rPr>
        <w:t>“</w:t>
      </w:r>
      <w:r w:rsidR="00677AE6">
        <w:rPr>
          <w:rFonts w:ascii="Times New Roman" w:hAnsi="Times New Roman"/>
          <w:bCs/>
          <w:szCs w:val="28"/>
        </w:rPr>
        <w:t xml:space="preserve">Interoperability of Information Technology, Including National Security Systems,” 27 September 2022, </w:t>
      </w:r>
      <w:r w:rsidR="00D065C6" w:rsidRPr="00063DD8">
        <w:rPr>
          <w:rFonts w:ascii="Times New Roman" w:hAnsi="Times New Roman"/>
          <w:bCs/>
          <w:szCs w:val="28"/>
        </w:rPr>
        <w:t xml:space="preserve">and the </w:t>
      </w:r>
      <w:r w:rsidR="00ED2350">
        <w:rPr>
          <w:rFonts w:ascii="Times New Roman" w:hAnsi="Times New Roman"/>
          <w:bCs/>
          <w:szCs w:val="28"/>
        </w:rPr>
        <w:t>DoD</w:t>
      </w:r>
      <w:r w:rsidR="00020B36" w:rsidRPr="00063DD8">
        <w:rPr>
          <w:rFonts w:ascii="Times New Roman" w:hAnsi="Times New Roman"/>
          <w:bCs/>
          <w:szCs w:val="28"/>
        </w:rPr>
        <w:t xml:space="preserve"> </w:t>
      </w:r>
      <w:r w:rsidR="006F458A">
        <w:rPr>
          <w:rFonts w:ascii="Times New Roman" w:hAnsi="Times New Roman"/>
          <w:bCs/>
          <w:szCs w:val="28"/>
        </w:rPr>
        <w:t>“</w:t>
      </w:r>
      <w:r w:rsidR="00D065C6" w:rsidRPr="00063DD8">
        <w:rPr>
          <w:rFonts w:ascii="Times New Roman" w:hAnsi="Times New Roman"/>
          <w:bCs/>
          <w:szCs w:val="28"/>
        </w:rPr>
        <w:t>Interoperability Process Guide</w:t>
      </w:r>
      <w:r w:rsidR="006F458A">
        <w:rPr>
          <w:rFonts w:ascii="Times New Roman" w:hAnsi="Times New Roman"/>
          <w:bCs/>
          <w:szCs w:val="28"/>
        </w:rPr>
        <w:t>”</w:t>
      </w:r>
      <w:r w:rsidR="00D065C6" w:rsidRPr="00063DD8">
        <w:rPr>
          <w:rFonts w:ascii="Times New Roman" w:hAnsi="Times New Roman"/>
          <w:bCs/>
          <w:szCs w:val="28"/>
        </w:rPr>
        <w:t xml:space="preserve"> (IPG)</w:t>
      </w:r>
      <w:r w:rsidR="006F458A">
        <w:rPr>
          <w:rFonts w:ascii="Times New Roman" w:hAnsi="Times New Roman"/>
          <w:bCs/>
          <w:szCs w:val="28"/>
        </w:rPr>
        <w:t>,</w:t>
      </w:r>
      <w:r w:rsidR="001B19FB" w:rsidRPr="001B19FB">
        <w:rPr>
          <w:rFonts w:ascii="Times New Roman" w:hAnsi="Times New Roman"/>
          <w:color w:val="auto"/>
          <w:szCs w:val="24"/>
        </w:rPr>
        <w:t xml:space="preserve"> </w:t>
      </w:r>
      <w:r w:rsidR="00836F3E">
        <w:rPr>
          <w:rFonts w:ascii="Times New Roman" w:hAnsi="Times New Roman"/>
          <w:color w:val="auto"/>
          <w:szCs w:val="24"/>
        </w:rPr>
        <w:t>v</w:t>
      </w:r>
      <w:r w:rsidR="001B19FB">
        <w:rPr>
          <w:rFonts w:ascii="Times New Roman" w:hAnsi="Times New Roman"/>
          <w:color w:val="auto"/>
          <w:szCs w:val="24"/>
        </w:rPr>
        <w:t>ersion 3.0</w:t>
      </w:r>
      <w:r w:rsidR="006F458A">
        <w:rPr>
          <w:rFonts w:ascii="Times New Roman" w:hAnsi="Times New Roman"/>
          <w:color w:val="auto"/>
          <w:szCs w:val="24"/>
        </w:rPr>
        <w:t>,</w:t>
      </w:r>
      <w:r w:rsidR="001B19FB">
        <w:rPr>
          <w:rFonts w:ascii="Times New Roman" w:hAnsi="Times New Roman"/>
          <w:color w:val="auto"/>
          <w:szCs w:val="24"/>
        </w:rPr>
        <w:t xml:space="preserve"> July 2023.  </w:t>
      </w:r>
      <w:r w:rsidR="00063445">
        <w:rPr>
          <w:rFonts w:ascii="Times New Roman" w:hAnsi="Times New Roman"/>
          <w:color w:val="auto"/>
          <w:szCs w:val="24"/>
        </w:rPr>
        <w:t>Do not modify the format of this form.</w:t>
      </w:r>
    </w:p>
    <w:p w14:paraId="0A82F8EC" w14:textId="77777777" w:rsidR="00476CB1" w:rsidRPr="00063DD8" w:rsidRDefault="00476CB1" w:rsidP="00DD133D">
      <w:pPr>
        <w:rPr>
          <w:rFonts w:ascii="Times New Roman" w:hAnsi="Times New Roman"/>
          <w:bCs/>
          <w:szCs w:val="28"/>
        </w:rPr>
      </w:pPr>
    </w:p>
    <w:p w14:paraId="461FB460" w14:textId="4B76A966" w:rsidR="00220C91" w:rsidRDefault="00476CB1" w:rsidP="00F24954">
      <w:pPr>
        <w:ind w:firstLine="720"/>
        <w:rPr>
          <w:rFonts w:ascii="Times New Roman" w:hAnsi="Times New Roman"/>
          <w:bCs/>
          <w:szCs w:val="28"/>
        </w:rPr>
      </w:pPr>
      <w:r w:rsidRPr="45BFD11A">
        <w:rPr>
          <w:rFonts w:ascii="Times New Roman" w:hAnsi="Times New Roman"/>
        </w:rPr>
        <w:t xml:space="preserve">Joint </w:t>
      </w:r>
      <w:r w:rsidR="00757B76">
        <w:rPr>
          <w:rFonts w:ascii="Times New Roman" w:hAnsi="Times New Roman"/>
        </w:rPr>
        <w:t>interoperability</w:t>
      </w:r>
      <w:r w:rsidRPr="45BFD11A">
        <w:rPr>
          <w:rFonts w:ascii="Times New Roman" w:hAnsi="Times New Roman"/>
        </w:rPr>
        <w:t xml:space="preserve"> certifications </w:t>
      </w:r>
      <w:r w:rsidR="0061161A">
        <w:rPr>
          <w:rFonts w:ascii="Times New Roman" w:hAnsi="Times New Roman"/>
        </w:rPr>
        <w:t xml:space="preserve">(JICs) </w:t>
      </w:r>
      <w:r w:rsidRPr="45BFD11A">
        <w:rPr>
          <w:rFonts w:ascii="Times New Roman" w:hAnsi="Times New Roman"/>
        </w:rPr>
        <w:t xml:space="preserve">for </w:t>
      </w:r>
      <w:r w:rsidR="00854B4F" w:rsidRPr="34593F90">
        <w:rPr>
          <w:rFonts w:ascii="Times New Roman" w:hAnsi="Times New Roman"/>
        </w:rPr>
        <w:t xml:space="preserve">previously certified versions (increment, block, release, etc.) </w:t>
      </w:r>
      <w:r w:rsidRPr="45BFD11A">
        <w:rPr>
          <w:rFonts w:ascii="Times New Roman" w:hAnsi="Times New Roman"/>
        </w:rPr>
        <w:t>must be renewed periodically</w:t>
      </w:r>
      <w:r w:rsidR="00FE2DFD">
        <w:rPr>
          <w:rFonts w:ascii="Times New Roman" w:hAnsi="Times New Roman"/>
        </w:rPr>
        <w:t xml:space="preserve">, normally every </w:t>
      </w:r>
      <w:r w:rsidR="00D314D7">
        <w:rPr>
          <w:rFonts w:ascii="Times New Roman" w:hAnsi="Times New Roman"/>
        </w:rPr>
        <w:t>4</w:t>
      </w:r>
      <w:r w:rsidR="00FE2DFD">
        <w:rPr>
          <w:rFonts w:ascii="Times New Roman" w:hAnsi="Times New Roman"/>
        </w:rPr>
        <w:t xml:space="preserve"> years,</w:t>
      </w:r>
      <w:r w:rsidRPr="45BFD11A">
        <w:rPr>
          <w:rFonts w:ascii="Times New Roman" w:hAnsi="Times New Roman"/>
        </w:rPr>
        <w:t xml:space="preserve"> or when system, operating environment, or requirements changes occur that affect joint interoperability. </w:t>
      </w:r>
      <w:r w:rsidR="0098368E" w:rsidRPr="45BFD11A">
        <w:rPr>
          <w:rFonts w:ascii="Times New Roman" w:hAnsi="Times New Roman"/>
        </w:rPr>
        <w:t xml:space="preserve"> </w:t>
      </w:r>
      <w:r w:rsidRPr="45BFD11A">
        <w:rPr>
          <w:rFonts w:ascii="Times New Roman" w:hAnsi="Times New Roman"/>
        </w:rPr>
        <w:t>The PMO/</w:t>
      </w:r>
      <w:r w:rsidR="008D07A9" w:rsidRPr="45BFD11A">
        <w:rPr>
          <w:rFonts w:ascii="Times New Roman" w:hAnsi="Times New Roman"/>
        </w:rPr>
        <w:t>S</w:t>
      </w:r>
      <w:r w:rsidRPr="45BFD11A">
        <w:rPr>
          <w:rFonts w:ascii="Times New Roman" w:hAnsi="Times New Roman"/>
        </w:rPr>
        <w:t xml:space="preserve">ponsor is responsible for notifying </w:t>
      </w:r>
      <w:r w:rsidR="008A3B35">
        <w:rPr>
          <w:rFonts w:ascii="Times New Roman" w:hAnsi="Times New Roman"/>
        </w:rPr>
        <w:t>the Joint Interoperability Test Command (</w:t>
      </w:r>
      <w:r w:rsidRPr="45BFD11A">
        <w:rPr>
          <w:rFonts w:ascii="Times New Roman" w:hAnsi="Times New Roman"/>
        </w:rPr>
        <w:t>JITC</w:t>
      </w:r>
      <w:r w:rsidR="008A3B35">
        <w:rPr>
          <w:rFonts w:ascii="Times New Roman" w:hAnsi="Times New Roman"/>
        </w:rPr>
        <w:t>)</w:t>
      </w:r>
      <w:r w:rsidRPr="45BFD11A">
        <w:rPr>
          <w:rFonts w:ascii="Times New Roman" w:hAnsi="Times New Roman"/>
        </w:rPr>
        <w:t xml:space="preserve"> regarding incremental upgrades and other changes affecting </w:t>
      </w:r>
      <w:r w:rsidR="00074DB0">
        <w:rPr>
          <w:rFonts w:ascii="Times New Roman" w:hAnsi="Times New Roman"/>
        </w:rPr>
        <w:t xml:space="preserve">joint </w:t>
      </w:r>
      <w:r w:rsidRPr="45BFD11A">
        <w:rPr>
          <w:rFonts w:ascii="Times New Roman" w:hAnsi="Times New Roman"/>
        </w:rPr>
        <w:t xml:space="preserve">interoperability. </w:t>
      </w:r>
      <w:r w:rsidR="0098368E" w:rsidRPr="45BFD11A">
        <w:rPr>
          <w:rFonts w:ascii="Times New Roman" w:hAnsi="Times New Roman"/>
        </w:rPr>
        <w:t xml:space="preserve"> </w:t>
      </w:r>
      <w:r w:rsidR="00220C91">
        <w:rPr>
          <w:rFonts w:ascii="Times New Roman" w:hAnsi="Times New Roman"/>
          <w:bCs/>
          <w:szCs w:val="28"/>
        </w:rPr>
        <w:t xml:space="preserve">Coordinate with JITC to identify funding requirements for processing this request and for any additional test, </w:t>
      </w:r>
      <w:r w:rsidR="001E3E8A">
        <w:rPr>
          <w:rFonts w:ascii="Times New Roman" w:hAnsi="Times New Roman"/>
          <w:bCs/>
          <w:szCs w:val="28"/>
        </w:rPr>
        <w:t>evaluation</w:t>
      </w:r>
      <w:r w:rsidR="00AB4E5A">
        <w:rPr>
          <w:rFonts w:ascii="Times New Roman" w:hAnsi="Times New Roman"/>
          <w:bCs/>
          <w:szCs w:val="28"/>
        </w:rPr>
        <w:t xml:space="preserve"> (T&amp;E)</w:t>
      </w:r>
      <w:r w:rsidR="001E3E8A">
        <w:rPr>
          <w:rFonts w:ascii="Times New Roman" w:hAnsi="Times New Roman"/>
          <w:bCs/>
          <w:szCs w:val="28"/>
        </w:rPr>
        <w:t>,</w:t>
      </w:r>
      <w:r w:rsidR="00220C91">
        <w:rPr>
          <w:rFonts w:ascii="Times New Roman" w:hAnsi="Times New Roman"/>
          <w:bCs/>
          <w:szCs w:val="28"/>
        </w:rPr>
        <w:t xml:space="preserve"> and certification.</w:t>
      </w:r>
    </w:p>
    <w:p w14:paraId="0A82F8EF" w14:textId="77777777" w:rsidR="00F511A1" w:rsidRPr="00063DD8" w:rsidRDefault="00F511A1" w:rsidP="00DD133D">
      <w:pPr>
        <w:rPr>
          <w:rFonts w:ascii="Times New Roman" w:hAnsi="Times New Roman"/>
          <w:bCs/>
          <w:szCs w:val="28"/>
        </w:rPr>
      </w:pPr>
    </w:p>
    <w:p w14:paraId="0A82F8F0" w14:textId="1A4133A0" w:rsidR="00DD133D" w:rsidRPr="00063DD8" w:rsidRDefault="00DD133D" w:rsidP="00DD133D">
      <w:pPr>
        <w:rPr>
          <w:rFonts w:ascii="Times New Roman" w:hAnsi="Times New Roman"/>
          <w:b/>
          <w:bCs/>
          <w:szCs w:val="28"/>
          <w:u w:val="single"/>
        </w:rPr>
      </w:pPr>
      <w:r w:rsidRPr="00063DD8">
        <w:rPr>
          <w:rFonts w:ascii="Times New Roman" w:hAnsi="Times New Roman"/>
          <w:b/>
          <w:bCs/>
          <w:szCs w:val="28"/>
          <w:u w:val="single"/>
        </w:rPr>
        <w:t>Applicability</w:t>
      </w:r>
    </w:p>
    <w:p w14:paraId="0A82F8F1" w14:textId="77777777" w:rsidR="00476CB1" w:rsidRPr="00063DD8" w:rsidRDefault="00476CB1" w:rsidP="00476CB1">
      <w:pPr>
        <w:rPr>
          <w:rFonts w:ascii="Times New Roman" w:hAnsi="Times New Roman"/>
          <w:szCs w:val="28"/>
        </w:rPr>
      </w:pPr>
    </w:p>
    <w:p w14:paraId="5C152437" w14:textId="43391BB5" w:rsidR="002A1C52" w:rsidRPr="00792912" w:rsidRDefault="002A1C52" w:rsidP="00F24954">
      <w:pPr>
        <w:autoSpaceDE w:val="0"/>
        <w:autoSpaceDN w:val="0"/>
        <w:adjustRightInd w:val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szCs w:val="28"/>
        </w:rPr>
        <w:t xml:space="preserve">This form applies when a system requires recertification.  </w:t>
      </w:r>
      <w:r>
        <w:rPr>
          <w:rFonts w:ascii="Times New Roman" w:hAnsi="Times New Roman"/>
          <w:color w:val="auto"/>
          <w:szCs w:val="24"/>
        </w:rPr>
        <w:t>Recertification fall</w:t>
      </w:r>
      <w:r w:rsidR="005522A3">
        <w:rPr>
          <w:rFonts w:ascii="Times New Roman" w:hAnsi="Times New Roman"/>
          <w:color w:val="auto"/>
          <w:szCs w:val="24"/>
        </w:rPr>
        <w:t>s</w:t>
      </w:r>
      <w:r>
        <w:rPr>
          <w:rFonts w:ascii="Times New Roman" w:hAnsi="Times New Roman"/>
          <w:color w:val="auto"/>
          <w:szCs w:val="24"/>
        </w:rPr>
        <w:t xml:space="preserve"> into one of the categories of criteria/procedures as defined in the </w:t>
      </w:r>
      <w:r w:rsidR="00B46EB8">
        <w:rPr>
          <w:rFonts w:ascii="Times New Roman" w:hAnsi="Times New Roman"/>
          <w:color w:val="auto"/>
          <w:szCs w:val="24"/>
        </w:rPr>
        <w:t>IPG</w:t>
      </w:r>
      <w:r>
        <w:rPr>
          <w:rFonts w:ascii="Times New Roman" w:hAnsi="Times New Roman"/>
          <w:color w:val="auto"/>
          <w:szCs w:val="24"/>
        </w:rPr>
        <w:t xml:space="preserve"> (see Recertification</w:t>
      </w:r>
      <w:r w:rsidR="00020090">
        <w:rPr>
          <w:rFonts w:ascii="Times New Roman" w:hAnsi="Times New Roman"/>
          <w:color w:val="auto"/>
          <w:szCs w:val="24"/>
        </w:rPr>
        <w:t>,</w:t>
      </w:r>
      <w:r w:rsidR="000F29B7">
        <w:rPr>
          <w:rFonts w:ascii="Times New Roman" w:hAnsi="Times New Roman"/>
          <w:color w:val="auto"/>
          <w:szCs w:val="24"/>
        </w:rPr>
        <w:t xml:space="preserve"> paragraph 5.c</w:t>
      </w:r>
      <w:r w:rsidR="00814EDC">
        <w:rPr>
          <w:rFonts w:ascii="Times New Roman" w:hAnsi="Times New Roman"/>
          <w:color w:val="auto"/>
          <w:szCs w:val="24"/>
        </w:rPr>
        <w:t>,</w:t>
      </w:r>
      <w:r w:rsidR="0040233E">
        <w:rPr>
          <w:rFonts w:ascii="Times New Roman" w:hAnsi="Times New Roman"/>
          <w:color w:val="auto"/>
          <w:szCs w:val="24"/>
        </w:rPr>
        <w:t xml:space="preserve"> </w:t>
      </w:r>
      <w:r>
        <w:rPr>
          <w:rFonts w:ascii="Times New Roman" w:hAnsi="Times New Roman"/>
          <w:color w:val="auto"/>
          <w:szCs w:val="24"/>
        </w:rPr>
        <w:t xml:space="preserve">for details).  </w:t>
      </w:r>
      <w:r w:rsidRPr="00F24954">
        <w:rPr>
          <w:rFonts w:ascii="Times New Roman" w:hAnsi="Times New Roman"/>
          <w:color w:val="auto"/>
        </w:rPr>
        <w:t>If known, select your intended submission type</w:t>
      </w:r>
      <w:r w:rsidR="0046783A">
        <w:rPr>
          <w:rFonts w:ascii="Times New Roman" w:hAnsi="Times New Roman"/>
          <w:color w:val="auto"/>
        </w:rPr>
        <w:t xml:space="preserve"> </w:t>
      </w:r>
      <w:r w:rsidR="00041644">
        <w:rPr>
          <w:rFonts w:ascii="Times New Roman" w:hAnsi="Times New Roman"/>
          <w:color w:val="auto"/>
        </w:rPr>
        <w:t>(</w:t>
      </w:r>
      <w:r w:rsidR="0046783A">
        <w:rPr>
          <w:rFonts w:ascii="Times New Roman" w:hAnsi="Times New Roman"/>
          <w:color w:val="auto"/>
        </w:rPr>
        <w:t xml:space="preserve">highlight </w:t>
      </w:r>
      <w:r w:rsidR="00041644">
        <w:rPr>
          <w:rFonts w:ascii="Times New Roman" w:hAnsi="Times New Roman"/>
          <w:color w:val="auto"/>
        </w:rPr>
        <w:t xml:space="preserve">all </w:t>
      </w:r>
      <w:r w:rsidR="00250344">
        <w:rPr>
          <w:rFonts w:ascii="Times New Roman" w:hAnsi="Times New Roman"/>
          <w:color w:val="auto"/>
        </w:rPr>
        <w:t xml:space="preserve">applicable </w:t>
      </w:r>
      <w:r w:rsidR="00EE019C">
        <w:rPr>
          <w:rFonts w:ascii="Times New Roman" w:hAnsi="Times New Roman"/>
          <w:color w:val="auto"/>
        </w:rPr>
        <w:t>box</w:t>
      </w:r>
      <w:r w:rsidR="00041644">
        <w:rPr>
          <w:rFonts w:ascii="Times New Roman" w:hAnsi="Times New Roman"/>
          <w:color w:val="auto"/>
        </w:rPr>
        <w:t>es</w:t>
      </w:r>
      <w:r w:rsidR="002D6584">
        <w:rPr>
          <w:rFonts w:ascii="Times New Roman" w:hAnsi="Times New Roman"/>
          <w:color w:val="auto"/>
        </w:rPr>
        <w:t xml:space="preserve"> to add an X</w:t>
      </w:r>
      <w:r w:rsidR="00041644">
        <w:rPr>
          <w:rFonts w:ascii="Times New Roman" w:hAnsi="Times New Roman"/>
          <w:color w:val="auto"/>
        </w:rPr>
        <w:t>)</w:t>
      </w:r>
      <w:r w:rsidRPr="00792912">
        <w:rPr>
          <w:rFonts w:ascii="Times New Roman" w:hAnsi="Times New Roman"/>
          <w:color w:val="auto"/>
        </w:rPr>
        <w:t>:</w:t>
      </w:r>
    </w:p>
    <w:p w14:paraId="4D1DC83C" w14:textId="43B3CB45" w:rsidR="002A1C52" w:rsidRPr="00592E3D" w:rsidRDefault="002A1C52" w:rsidP="002A1C52">
      <w:pPr>
        <w:autoSpaceDE w:val="0"/>
        <w:autoSpaceDN w:val="0"/>
        <w:adjustRightInd w:val="0"/>
        <w:rPr>
          <w:rFonts w:ascii="Times New Roman" w:hAnsi="Times New Roman"/>
          <w:color w:val="auto"/>
          <w:szCs w:val="24"/>
        </w:rPr>
      </w:pPr>
    </w:p>
    <w:p w14:paraId="0A97840F" w14:textId="65DC10F5" w:rsidR="002A1C52" w:rsidRPr="00F24954" w:rsidRDefault="005B2481" w:rsidP="00F24954">
      <w:pPr>
        <w:tabs>
          <w:tab w:val="left" w:pos="720"/>
          <w:tab w:val="left" w:pos="1170"/>
        </w:tabs>
        <w:autoSpaceDE w:val="0"/>
        <w:autoSpaceDN w:val="0"/>
        <w:adjustRightInd w:val="0"/>
        <w:ind w:left="1170" w:hanging="1170"/>
        <w:rPr>
          <w:rFonts w:ascii="Times New Roman" w:hAnsi="Times New Roman"/>
          <w:color w:val="auto"/>
          <w:szCs w:val="24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531154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25B5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200DD5">
        <w:rPr>
          <w:rFonts w:ascii="Times New Roman" w:hAnsi="Times New Roman"/>
          <w:color w:val="auto"/>
          <w:sz w:val="20"/>
        </w:rPr>
        <w:tab/>
      </w:r>
      <w:r w:rsidR="00E4779F">
        <w:rPr>
          <w:rFonts w:ascii="Times New Roman" w:hAnsi="Times New Roman"/>
          <w:color w:val="auto"/>
          <w:szCs w:val="24"/>
        </w:rPr>
        <w:t>1.</w:t>
      </w:r>
      <w:r w:rsidR="00200DD5">
        <w:rPr>
          <w:rFonts w:ascii="Times New Roman" w:hAnsi="Times New Roman"/>
          <w:color w:val="auto"/>
          <w:szCs w:val="24"/>
        </w:rPr>
        <w:tab/>
      </w:r>
      <w:r w:rsidR="006042C7" w:rsidRPr="00F24954">
        <w:rPr>
          <w:rFonts w:ascii="Times New Roman" w:hAnsi="Times New Roman"/>
          <w:color w:val="auto"/>
          <w:szCs w:val="24"/>
        </w:rPr>
        <w:t xml:space="preserve">Changes to </w:t>
      </w:r>
      <w:r w:rsidR="00613E4C">
        <w:rPr>
          <w:rFonts w:ascii="Times New Roman" w:hAnsi="Times New Roman"/>
          <w:color w:val="auto"/>
          <w:szCs w:val="24"/>
        </w:rPr>
        <w:t xml:space="preserve">a </w:t>
      </w:r>
      <w:r w:rsidR="006042C7" w:rsidRPr="00F24954">
        <w:rPr>
          <w:rFonts w:ascii="Times New Roman" w:hAnsi="Times New Roman"/>
          <w:i/>
          <w:iCs/>
          <w:color w:val="auto"/>
          <w:szCs w:val="24"/>
        </w:rPr>
        <w:t>certified system</w:t>
      </w:r>
      <w:r w:rsidR="006042C7" w:rsidRPr="00F24954">
        <w:rPr>
          <w:rFonts w:ascii="Times New Roman" w:hAnsi="Times New Roman"/>
          <w:color w:val="auto"/>
          <w:szCs w:val="24"/>
        </w:rPr>
        <w:t xml:space="preserve"> (IT) </w:t>
      </w:r>
      <w:r w:rsidR="002743B7">
        <w:rPr>
          <w:rFonts w:ascii="Times New Roman" w:hAnsi="Times New Roman"/>
          <w:color w:val="auto"/>
          <w:szCs w:val="24"/>
        </w:rPr>
        <w:t xml:space="preserve">that </w:t>
      </w:r>
      <w:r w:rsidR="006042C7" w:rsidRPr="00F24954">
        <w:rPr>
          <w:rFonts w:ascii="Times New Roman" w:hAnsi="Times New Roman"/>
          <w:color w:val="auto"/>
          <w:szCs w:val="24"/>
        </w:rPr>
        <w:t>impact joint interoperability, such as materiel</w:t>
      </w:r>
      <w:r w:rsidR="00613E4C">
        <w:rPr>
          <w:rFonts w:ascii="Times New Roman" w:hAnsi="Times New Roman"/>
          <w:color w:val="auto"/>
          <w:szCs w:val="24"/>
        </w:rPr>
        <w:t>-</w:t>
      </w:r>
      <w:r w:rsidR="006042C7" w:rsidRPr="00F24954">
        <w:rPr>
          <w:rFonts w:ascii="Times New Roman" w:hAnsi="Times New Roman"/>
          <w:color w:val="auto"/>
          <w:szCs w:val="24"/>
        </w:rPr>
        <w:t>related changes (e.g., hardware or software modifications, including firmware</w:t>
      </w:r>
      <w:r w:rsidR="00222CA5" w:rsidRPr="00F24954">
        <w:rPr>
          <w:rFonts w:ascii="Times New Roman" w:hAnsi="Times New Roman"/>
          <w:color w:val="auto"/>
          <w:szCs w:val="24"/>
        </w:rPr>
        <w:t xml:space="preserve"> and virtualization</w:t>
      </w:r>
      <w:r w:rsidR="006042C7" w:rsidRPr="00F24954">
        <w:rPr>
          <w:rFonts w:ascii="Times New Roman" w:hAnsi="Times New Roman"/>
          <w:color w:val="auto"/>
          <w:szCs w:val="24"/>
        </w:rPr>
        <w:t>) and interface</w:t>
      </w:r>
      <w:r w:rsidR="00613E4C">
        <w:rPr>
          <w:rFonts w:ascii="Times New Roman" w:hAnsi="Times New Roman"/>
          <w:color w:val="auto"/>
          <w:szCs w:val="24"/>
        </w:rPr>
        <w:t xml:space="preserve"> </w:t>
      </w:r>
      <w:r w:rsidR="006042C7" w:rsidRPr="00F24954">
        <w:rPr>
          <w:rFonts w:ascii="Times New Roman" w:hAnsi="Times New Roman"/>
          <w:color w:val="auto"/>
          <w:szCs w:val="24"/>
        </w:rPr>
        <w:t>changes</w:t>
      </w:r>
      <w:r w:rsidR="002A1C52" w:rsidRPr="00F24954">
        <w:rPr>
          <w:rFonts w:ascii="Times New Roman" w:hAnsi="Times New Roman"/>
          <w:color w:val="auto"/>
          <w:szCs w:val="24"/>
        </w:rPr>
        <w:t>.</w:t>
      </w:r>
    </w:p>
    <w:p w14:paraId="71B1FA41" w14:textId="77777777" w:rsidR="002A1C52" w:rsidRPr="00F24954" w:rsidRDefault="002A1C52" w:rsidP="002A1C52">
      <w:pPr>
        <w:autoSpaceDE w:val="0"/>
        <w:autoSpaceDN w:val="0"/>
        <w:adjustRightInd w:val="0"/>
        <w:rPr>
          <w:rFonts w:ascii="Times New Roman" w:hAnsi="Times New Roman"/>
          <w:color w:val="auto"/>
          <w:szCs w:val="24"/>
          <w:highlight w:val="yellow"/>
        </w:rPr>
      </w:pPr>
    </w:p>
    <w:p w14:paraId="53DA8267" w14:textId="1ADB5C08" w:rsidR="002A1C52" w:rsidRPr="00F24954" w:rsidRDefault="005B2481" w:rsidP="00F24954">
      <w:pPr>
        <w:tabs>
          <w:tab w:val="left" w:pos="720"/>
          <w:tab w:val="left" w:pos="1170"/>
        </w:tabs>
        <w:autoSpaceDE w:val="0"/>
        <w:autoSpaceDN w:val="0"/>
        <w:adjustRightInd w:val="0"/>
        <w:ind w:left="1170" w:hanging="1170"/>
        <w:rPr>
          <w:rFonts w:ascii="Times New Roman" w:hAnsi="Times New Roman"/>
          <w:color w:val="auto"/>
          <w:szCs w:val="24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1285805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83A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200DD5">
        <w:rPr>
          <w:rFonts w:ascii="Times New Roman" w:hAnsi="Times New Roman"/>
          <w:color w:val="auto"/>
          <w:szCs w:val="24"/>
        </w:rPr>
        <w:tab/>
      </w:r>
      <w:r w:rsidR="00E4779F">
        <w:rPr>
          <w:rFonts w:ascii="Times New Roman" w:hAnsi="Times New Roman"/>
          <w:color w:val="auto"/>
          <w:szCs w:val="24"/>
        </w:rPr>
        <w:t>2.</w:t>
      </w:r>
      <w:r w:rsidR="00200DD5">
        <w:rPr>
          <w:rFonts w:ascii="Times New Roman" w:hAnsi="Times New Roman"/>
          <w:color w:val="auto"/>
          <w:szCs w:val="24"/>
        </w:rPr>
        <w:tab/>
      </w:r>
      <w:r w:rsidR="297B6482" w:rsidRPr="00F24954">
        <w:rPr>
          <w:rFonts w:ascii="Times New Roman" w:hAnsi="Times New Roman"/>
          <w:color w:val="auto"/>
          <w:szCs w:val="24"/>
        </w:rPr>
        <w:t xml:space="preserve">Changes to </w:t>
      </w:r>
      <w:r w:rsidR="297B6482" w:rsidRPr="00F24954">
        <w:rPr>
          <w:rFonts w:ascii="Times New Roman" w:hAnsi="Times New Roman"/>
          <w:i/>
          <w:iCs/>
          <w:color w:val="auto"/>
          <w:szCs w:val="24"/>
        </w:rPr>
        <w:t>IT requirements</w:t>
      </w:r>
      <w:r w:rsidR="297B6482" w:rsidRPr="00F24954">
        <w:rPr>
          <w:rFonts w:ascii="Times New Roman" w:hAnsi="Times New Roman"/>
          <w:color w:val="auto"/>
          <w:szCs w:val="24"/>
        </w:rPr>
        <w:t xml:space="preserve"> </w:t>
      </w:r>
      <w:r w:rsidR="002743B7">
        <w:rPr>
          <w:rFonts w:ascii="Times New Roman" w:hAnsi="Times New Roman"/>
          <w:color w:val="auto"/>
          <w:szCs w:val="24"/>
        </w:rPr>
        <w:t xml:space="preserve">that </w:t>
      </w:r>
      <w:r w:rsidR="297B6482" w:rsidRPr="00F24954">
        <w:rPr>
          <w:rFonts w:ascii="Times New Roman" w:hAnsi="Times New Roman"/>
          <w:color w:val="auto"/>
          <w:szCs w:val="24"/>
        </w:rPr>
        <w:t xml:space="preserve">impact </w:t>
      </w:r>
      <w:r w:rsidR="00B706B2" w:rsidRPr="00F24954">
        <w:rPr>
          <w:rFonts w:ascii="Times New Roman" w:hAnsi="Times New Roman"/>
          <w:color w:val="auto"/>
          <w:szCs w:val="24"/>
        </w:rPr>
        <w:t xml:space="preserve">joint </w:t>
      </w:r>
      <w:r w:rsidR="297B6482" w:rsidRPr="00F24954">
        <w:rPr>
          <w:rFonts w:ascii="Times New Roman" w:hAnsi="Times New Roman"/>
          <w:color w:val="auto"/>
          <w:szCs w:val="24"/>
        </w:rPr>
        <w:t>interoperability</w:t>
      </w:r>
      <w:r w:rsidR="00D21DA2">
        <w:rPr>
          <w:rFonts w:ascii="Times New Roman" w:hAnsi="Times New Roman"/>
          <w:color w:val="auto"/>
          <w:szCs w:val="24"/>
        </w:rPr>
        <w:t>, including</w:t>
      </w:r>
      <w:r w:rsidR="297B6482" w:rsidRPr="00F24954">
        <w:rPr>
          <w:rFonts w:ascii="Times New Roman" w:hAnsi="Times New Roman"/>
          <w:color w:val="auto"/>
          <w:szCs w:val="24"/>
        </w:rPr>
        <w:t xml:space="preserve"> implemented</w:t>
      </w:r>
      <w:r w:rsidR="00D21DA2">
        <w:rPr>
          <w:rFonts w:ascii="Times New Roman" w:hAnsi="Times New Roman"/>
          <w:color w:val="auto"/>
          <w:szCs w:val="24"/>
        </w:rPr>
        <w:t xml:space="preserve"> </w:t>
      </w:r>
      <w:r w:rsidR="00C610E2" w:rsidRPr="00F24954">
        <w:rPr>
          <w:rFonts w:ascii="Times New Roman" w:hAnsi="Times New Roman"/>
          <w:color w:val="auto"/>
          <w:szCs w:val="24"/>
        </w:rPr>
        <w:t>standards</w:t>
      </w:r>
      <w:r w:rsidR="00D21DA2">
        <w:rPr>
          <w:rFonts w:ascii="Times New Roman" w:hAnsi="Times New Roman"/>
          <w:color w:val="auto"/>
          <w:szCs w:val="24"/>
        </w:rPr>
        <w:t>,</w:t>
      </w:r>
      <w:r w:rsidR="00C610E2" w:rsidRPr="00F24954">
        <w:rPr>
          <w:rFonts w:ascii="Times New Roman" w:hAnsi="Times New Roman"/>
          <w:color w:val="auto"/>
          <w:szCs w:val="24"/>
        </w:rPr>
        <w:t xml:space="preserve"> </w:t>
      </w:r>
      <w:r w:rsidR="00F84881">
        <w:rPr>
          <w:rFonts w:ascii="Times New Roman" w:hAnsi="Times New Roman"/>
          <w:color w:val="auto"/>
          <w:szCs w:val="24"/>
        </w:rPr>
        <w:t>have</w:t>
      </w:r>
      <w:r w:rsidR="00C610E2" w:rsidRPr="00F24954">
        <w:rPr>
          <w:rFonts w:ascii="Times New Roman" w:hAnsi="Times New Roman"/>
          <w:color w:val="auto"/>
          <w:szCs w:val="24"/>
        </w:rPr>
        <w:t xml:space="preserve"> occurred or are anticipated to occur (e.g., </w:t>
      </w:r>
      <w:r w:rsidR="00D21DA2">
        <w:rPr>
          <w:rFonts w:ascii="Times New Roman" w:hAnsi="Times New Roman"/>
          <w:color w:val="auto"/>
          <w:szCs w:val="24"/>
        </w:rPr>
        <w:t xml:space="preserve">a </w:t>
      </w:r>
      <w:r w:rsidR="00C610E2" w:rsidRPr="00F24954">
        <w:rPr>
          <w:rFonts w:ascii="Times New Roman" w:hAnsi="Times New Roman"/>
          <w:color w:val="auto"/>
          <w:szCs w:val="24"/>
        </w:rPr>
        <w:t>new increment to be fielded</w:t>
      </w:r>
      <w:r w:rsidR="0053798C">
        <w:rPr>
          <w:rFonts w:ascii="Times New Roman" w:hAnsi="Times New Roman"/>
          <w:color w:val="auto"/>
          <w:szCs w:val="24"/>
        </w:rPr>
        <w:t xml:space="preserve"> or </w:t>
      </w:r>
      <w:r w:rsidR="00C610E2" w:rsidRPr="00F24954">
        <w:rPr>
          <w:rFonts w:ascii="Times New Roman" w:hAnsi="Times New Roman"/>
          <w:color w:val="auto"/>
          <w:szCs w:val="24"/>
        </w:rPr>
        <w:t>hosting</w:t>
      </w:r>
      <w:r w:rsidR="00D21DA2">
        <w:rPr>
          <w:rFonts w:ascii="Times New Roman" w:hAnsi="Times New Roman"/>
          <w:color w:val="auto"/>
          <w:szCs w:val="24"/>
        </w:rPr>
        <w:t xml:space="preserve"> </w:t>
      </w:r>
      <w:r w:rsidR="00C610E2" w:rsidRPr="00F24954">
        <w:rPr>
          <w:rFonts w:ascii="Times New Roman" w:hAnsi="Times New Roman"/>
          <w:color w:val="auto"/>
          <w:szCs w:val="24"/>
        </w:rPr>
        <w:t>platform or other materiel changes).</w:t>
      </w:r>
    </w:p>
    <w:p w14:paraId="00C98DC0" w14:textId="77777777" w:rsidR="002A1C52" w:rsidRPr="00F24954" w:rsidRDefault="002A1C52" w:rsidP="002A1C52">
      <w:pPr>
        <w:autoSpaceDE w:val="0"/>
        <w:autoSpaceDN w:val="0"/>
        <w:adjustRightInd w:val="0"/>
        <w:rPr>
          <w:rFonts w:ascii="Times New Roman" w:hAnsi="Times New Roman"/>
          <w:color w:val="auto"/>
          <w:szCs w:val="24"/>
        </w:rPr>
      </w:pPr>
    </w:p>
    <w:p w14:paraId="739307C1" w14:textId="5154F86D" w:rsidR="00DD42CA" w:rsidRPr="00F24954" w:rsidRDefault="005B2481" w:rsidP="00F24954">
      <w:pPr>
        <w:tabs>
          <w:tab w:val="left" w:pos="720"/>
          <w:tab w:val="left" w:pos="1170"/>
        </w:tabs>
        <w:ind w:left="1170" w:hanging="1170"/>
        <w:rPr>
          <w:rFonts w:ascii="Times New Roman" w:hAnsi="Times New Roman"/>
          <w:color w:val="auto"/>
          <w:szCs w:val="24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1170026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25B5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200DD5">
        <w:rPr>
          <w:rFonts w:ascii="Times New Roman" w:hAnsi="Times New Roman"/>
          <w:color w:val="auto"/>
          <w:szCs w:val="24"/>
        </w:rPr>
        <w:tab/>
      </w:r>
      <w:r w:rsidR="00E4779F">
        <w:rPr>
          <w:rFonts w:ascii="Times New Roman" w:hAnsi="Times New Roman"/>
          <w:color w:val="auto"/>
          <w:szCs w:val="24"/>
        </w:rPr>
        <w:t>3.</w:t>
      </w:r>
      <w:r w:rsidR="00200DD5">
        <w:rPr>
          <w:rFonts w:ascii="Times New Roman" w:hAnsi="Times New Roman"/>
          <w:color w:val="auto"/>
          <w:szCs w:val="24"/>
        </w:rPr>
        <w:tab/>
      </w:r>
      <w:r w:rsidR="00DD42CA" w:rsidRPr="00F24954">
        <w:rPr>
          <w:rFonts w:ascii="Times New Roman" w:hAnsi="Times New Roman"/>
          <w:color w:val="auto"/>
          <w:szCs w:val="24"/>
        </w:rPr>
        <w:t xml:space="preserve">Changes to the </w:t>
      </w:r>
      <w:r w:rsidR="00DD42CA" w:rsidRPr="00F24954">
        <w:rPr>
          <w:rFonts w:ascii="Times New Roman" w:hAnsi="Times New Roman"/>
          <w:i/>
          <w:iCs/>
          <w:color w:val="auto"/>
          <w:szCs w:val="24"/>
        </w:rPr>
        <w:t>environment</w:t>
      </w:r>
      <w:r w:rsidR="00DD42CA" w:rsidRPr="00F24954">
        <w:rPr>
          <w:rFonts w:ascii="Times New Roman" w:hAnsi="Times New Roman"/>
          <w:color w:val="auto"/>
          <w:szCs w:val="24"/>
        </w:rPr>
        <w:t xml:space="preserve"> </w:t>
      </w:r>
      <w:r w:rsidR="002743B7">
        <w:rPr>
          <w:rFonts w:ascii="Times New Roman" w:hAnsi="Times New Roman"/>
          <w:color w:val="auto"/>
          <w:szCs w:val="24"/>
        </w:rPr>
        <w:t xml:space="preserve">that </w:t>
      </w:r>
      <w:r w:rsidR="00DD42CA" w:rsidRPr="00F24954">
        <w:rPr>
          <w:rFonts w:ascii="Times New Roman" w:hAnsi="Times New Roman"/>
          <w:color w:val="auto"/>
          <w:szCs w:val="24"/>
        </w:rPr>
        <w:t xml:space="preserve">impact joint interoperability </w:t>
      </w:r>
      <w:r w:rsidR="00E2631F">
        <w:rPr>
          <w:rFonts w:ascii="Times New Roman" w:hAnsi="Times New Roman"/>
          <w:color w:val="auto"/>
          <w:szCs w:val="24"/>
        </w:rPr>
        <w:t xml:space="preserve">have </w:t>
      </w:r>
      <w:r w:rsidR="00DD42CA" w:rsidRPr="00F24954">
        <w:rPr>
          <w:rFonts w:ascii="Times New Roman" w:hAnsi="Times New Roman"/>
          <w:color w:val="auto"/>
          <w:szCs w:val="24"/>
        </w:rPr>
        <w:t>occurred</w:t>
      </w:r>
      <w:r w:rsidR="007B4B4F">
        <w:rPr>
          <w:rFonts w:ascii="Times New Roman" w:hAnsi="Times New Roman"/>
          <w:color w:val="auto"/>
          <w:szCs w:val="24"/>
        </w:rPr>
        <w:t>,</w:t>
      </w:r>
      <w:r w:rsidR="00DD42CA" w:rsidRPr="00F24954">
        <w:rPr>
          <w:rFonts w:ascii="Times New Roman" w:hAnsi="Times New Roman"/>
          <w:color w:val="auto"/>
          <w:szCs w:val="24"/>
        </w:rPr>
        <w:t xml:space="preserve"> including</w:t>
      </w:r>
      <w:r w:rsidR="00D439E0">
        <w:rPr>
          <w:rFonts w:ascii="Times New Roman" w:hAnsi="Times New Roman"/>
          <w:color w:val="auto"/>
          <w:szCs w:val="24"/>
        </w:rPr>
        <w:t xml:space="preserve"> </w:t>
      </w:r>
      <w:r w:rsidR="00DD42CA" w:rsidRPr="00F24954">
        <w:rPr>
          <w:rFonts w:ascii="Times New Roman" w:hAnsi="Times New Roman"/>
          <w:color w:val="auto"/>
          <w:szCs w:val="24"/>
        </w:rPr>
        <w:t>changes to:</w:t>
      </w:r>
    </w:p>
    <w:p w14:paraId="38E199AE" w14:textId="77777777" w:rsidR="00C30BD6" w:rsidRPr="00F24954" w:rsidRDefault="00C30BD6" w:rsidP="00DD42CA">
      <w:pPr>
        <w:rPr>
          <w:rFonts w:ascii="Times New Roman" w:hAnsi="Times New Roman"/>
          <w:color w:val="auto"/>
          <w:szCs w:val="24"/>
        </w:rPr>
      </w:pPr>
    </w:p>
    <w:p w14:paraId="6A9D5C57" w14:textId="6BD05F35" w:rsidR="00DD42CA" w:rsidRDefault="00E4779F" w:rsidP="00E4779F">
      <w:pPr>
        <w:tabs>
          <w:tab w:val="left" w:pos="1620"/>
        </w:tabs>
        <w:ind w:left="720" w:firstLine="450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a.</w:t>
      </w:r>
      <w:r>
        <w:rPr>
          <w:rFonts w:ascii="Times New Roman" w:hAnsi="Times New Roman"/>
          <w:color w:val="auto"/>
          <w:szCs w:val="24"/>
        </w:rPr>
        <w:tab/>
      </w:r>
      <w:r w:rsidR="684C6ED9" w:rsidRPr="00F24954">
        <w:rPr>
          <w:rFonts w:ascii="Times New Roman" w:hAnsi="Times New Roman"/>
          <w:color w:val="auto"/>
          <w:szCs w:val="24"/>
        </w:rPr>
        <w:t xml:space="preserve">New </w:t>
      </w:r>
      <w:r w:rsidR="00A60B5C" w:rsidRPr="00F24954">
        <w:rPr>
          <w:rFonts w:ascii="Times New Roman" w:hAnsi="Times New Roman"/>
          <w:color w:val="auto"/>
          <w:szCs w:val="24"/>
        </w:rPr>
        <w:t>s</w:t>
      </w:r>
      <w:r w:rsidR="00DD42CA" w:rsidRPr="00F24954">
        <w:rPr>
          <w:rFonts w:ascii="Times New Roman" w:hAnsi="Times New Roman"/>
          <w:color w:val="auto"/>
          <w:szCs w:val="24"/>
        </w:rPr>
        <w:t xml:space="preserve">ystems (IT) </w:t>
      </w:r>
      <w:r w:rsidR="00076DEB" w:rsidRPr="00F24954">
        <w:rPr>
          <w:rFonts w:ascii="Times New Roman" w:hAnsi="Times New Roman"/>
          <w:color w:val="auto"/>
          <w:szCs w:val="24"/>
        </w:rPr>
        <w:t>interfaces with</w:t>
      </w:r>
      <w:r w:rsidR="00DD42CA" w:rsidRPr="00F24954">
        <w:rPr>
          <w:rFonts w:ascii="Times New Roman" w:hAnsi="Times New Roman"/>
          <w:color w:val="auto"/>
          <w:szCs w:val="24"/>
        </w:rPr>
        <w:t xml:space="preserve"> the certified system</w:t>
      </w:r>
    </w:p>
    <w:p w14:paraId="05E7BF6C" w14:textId="010B1F56" w:rsidR="00E4779F" w:rsidRPr="00F24954" w:rsidRDefault="00E4779F" w:rsidP="00F24954">
      <w:pPr>
        <w:tabs>
          <w:tab w:val="left" w:pos="1620"/>
        </w:tabs>
        <w:ind w:left="1620" w:hanging="450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b.</w:t>
      </w:r>
      <w:r>
        <w:rPr>
          <w:rFonts w:ascii="Times New Roman" w:hAnsi="Times New Roman"/>
          <w:color w:val="auto"/>
          <w:szCs w:val="24"/>
        </w:rPr>
        <w:tab/>
      </w:r>
      <w:r w:rsidRPr="00A13F1A">
        <w:rPr>
          <w:rFonts w:ascii="Times New Roman" w:hAnsi="Times New Roman"/>
          <w:szCs w:val="24"/>
        </w:rPr>
        <w:t>Materiel</w:t>
      </w:r>
      <w:r>
        <w:rPr>
          <w:rFonts w:ascii="Times New Roman" w:hAnsi="Times New Roman"/>
          <w:szCs w:val="24"/>
        </w:rPr>
        <w:t>-</w:t>
      </w:r>
      <w:r w:rsidRPr="00A13F1A">
        <w:rPr>
          <w:rFonts w:ascii="Times New Roman" w:hAnsi="Times New Roman"/>
          <w:szCs w:val="24"/>
        </w:rPr>
        <w:t xml:space="preserve">related </w:t>
      </w:r>
      <w:r>
        <w:rPr>
          <w:rFonts w:ascii="Times New Roman" w:hAnsi="Times New Roman"/>
          <w:szCs w:val="24"/>
        </w:rPr>
        <w:t xml:space="preserve">changes </w:t>
      </w:r>
      <w:r w:rsidRPr="00A13F1A">
        <w:rPr>
          <w:rFonts w:ascii="Times New Roman" w:hAnsi="Times New Roman"/>
          <w:szCs w:val="24"/>
        </w:rPr>
        <w:t>(e.g., hardware or software modifications including firmware, hosting solution) to the system that affect joint interoperability or interfacing systems</w:t>
      </w:r>
    </w:p>
    <w:p w14:paraId="5F307913" w14:textId="3E1859D3" w:rsidR="00F264FB" w:rsidRDefault="00F264FB" w:rsidP="00F24954">
      <w:pPr>
        <w:pStyle w:val="ListParagraph"/>
        <w:tabs>
          <w:tab w:val="left" w:pos="1620"/>
        </w:tabs>
        <w:ind w:left="1620"/>
        <w:rPr>
          <w:rFonts w:ascii="Times New Roman" w:hAnsi="Times New Roman"/>
          <w:szCs w:val="24"/>
        </w:rPr>
      </w:pPr>
    </w:p>
    <w:p w14:paraId="6AEEB3B1" w14:textId="77777777" w:rsidR="00F264FB" w:rsidRDefault="00F264F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14:paraId="5B37EECD" w14:textId="497D3D64" w:rsidR="002148AA" w:rsidRPr="00F24954" w:rsidRDefault="002148AA" w:rsidP="00F24954">
      <w:pPr>
        <w:pStyle w:val="ListParagraph"/>
        <w:numPr>
          <w:ilvl w:val="0"/>
          <w:numId w:val="48"/>
        </w:numPr>
        <w:tabs>
          <w:tab w:val="left" w:pos="1620"/>
          <w:tab w:val="left" w:pos="1800"/>
        </w:tabs>
        <w:ind w:left="1620" w:hanging="450"/>
        <w:rPr>
          <w:rFonts w:ascii="Times New Roman" w:hAnsi="Times New Roman"/>
          <w:szCs w:val="24"/>
        </w:rPr>
      </w:pPr>
      <w:r w:rsidRPr="00F24954">
        <w:rPr>
          <w:rFonts w:ascii="Times New Roman" w:hAnsi="Times New Roman"/>
          <w:color w:val="auto"/>
          <w:szCs w:val="24"/>
        </w:rPr>
        <w:lastRenderedPageBreak/>
        <w:t>IT standards</w:t>
      </w:r>
      <w:r w:rsidR="00870559">
        <w:rPr>
          <w:rFonts w:ascii="Times New Roman" w:hAnsi="Times New Roman"/>
          <w:color w:val="auto"/>
          <w:szCs w:val="24"/>
        </w:rPr>
        <w:t xml:space="preserve"> </w:t>
      </w:r>
      <w:r w:rsidR="00870559" w:rsidRPr="00C06421">
        <w:rPr>
          <w:rFonts w:ascii="Times New Roman" w:hAnsi="Times New Roman"/>
          <w:color w:val="auto"/>
          <w:szCs w:val="24"/>
        </w:rPr>
        <w:t>implemented by</w:t>
      </w:r>
      <w:r w:rsidR="00870559">
        <w:rPr>
          <w:rFonts w:ascii="Times New Roman" w:hAnsi="Times New Roman"/>
          <w:color w:val="auto"/>
          <w:szCs w:val="24"/>
        </w:rPr>
        <w:t xml:space="preserve"> interfacing IT</w:t>
      </w:r>
      <w:r w:rsidRPr="00F24954">
        <w:rPr>
          <w:rFonts w:ascii="Times New Roman" w:hAnsi="Times New Roman"/>
          <w:color w:val="auto"/>
          <w:szCs w:val="24"/>
        </w:rPr>
        <w:t>, includ</w:t>
      </w:r>
      <w:r w:rsidR="00977B2A">
        <w:rPr>
          <w:rFonts w:ascii="Times New Roman" w:hAnsi="Times New Roman"/>
          <w:color w:val="auto"/>
          <w:szCs w:val="24"/>
        </w:rPr>
        <w:t>ing</w:t>
      </w:r>
      <w:r w:rsidRPr="00F24954">
        <w:rPr>
          <w:rFonts w:ascii="Times New Roman" w:hAnsi="Times New Roman"/>
          <w:color w:val="auto"/>
          <w:szCs w:val="24"/>
        </w:rPr>
        <w:t xml:space="preserve"> prescribed DoD Information Technology Standards Registry (DISR) standards or other IT standards with a DoD</w:t>
      </w:r>
      <w:r w:rsidR="00F264FB" w:rsidRPr="00F24954">
        <w:rPr>
          <w:rFonts w:ascii="Times New Roman" w:hAnsi="Times New Roman"/>
          <w:color w:val="auto"/>
          <w:szCs w:val="24"/>
        </w:rPr>
        <w:t xml:space="preserve"> C</w:t>
      </w:r>
      <w:r w:rsidR="0096709A">
        <w:rPr>
          <w:rFonts w:ascii="Times New Roman" w:hAnsi="Times New Roman"/>
          <w:color w:val="auto"/>
          <w:szCs w:val="24"/>
        </w:rPr>
        <w:t>hief Information Officer</w:t>
      </w:r>
      <w:r w:rsidR="00855E87">
        <w:rPr>
          <w:rFonts w:ascii="Times New Roman" w:hAnsi="Times New Roman"/>
          <w:color w:val="auto"/>
          <w:szCs w:val="24"/>
        </w:rPr>
        <w:t xml:space="preserve"> (CIO)</w:t>
      </w:r>
      <w:r w:rsidR="00A2706C">
        <w:rPr>
          <w:rFonts w:ascii="Times New Roman" w:hAnsi="Times New Roman"/>
          <w:color w:val="auto"/>
          <w:szCs w:val="24"/>
        </w:rPr>
        <w:t>-</w:t>
      </w:r>
      <w:r w:rsidR="00F264FB" w:rsidRPr="00F24954">
        <w:rPr>
          <w:rFonts w:ascii="Times New Roman" w:hAnsi="Times New Roman"/>
          <w:color w:val="auto"/>
          <w:szCs w:val="24"/>
        </w:rPr>
        <w:t>approved compliance waiver (e.g., where a substantive revision constitutes a change in the</w:t>
      </w:r>
      <w:r w:rsidR="00F264FB">
        <w:rPr>
          <w:rFonts w:ascii="Times New Roman" w:hAnsi="Times New Roman"/>
          <w:color w:val="auto"/>
          <w:szCs w:val="24"/>
        </w:rPr>
        <w:t xml:space="preserve"> </w:t>
      </w:r>
      <w:r w:rsidR="00F264FB" w:rsidRPr="00C06421">
        <w:rPr>
          <w:rFonts w:ascii="Times New Roman" w:hAnsi="Times New Roman"/>
          <w:color w:val="auto"/>
          <w:szCs w:val="24"/>
        </w:rPr>
        <w:t xml:space="preserve">joint interoperability environment </w:t>
      </w:r>
      <w:r w:rsidR="00E53096">
        <w:rPr>
          <w:rFonts w:ascii="Times New Roman" w:hAnsi="Times New Roman"/>
          <w:color w:val="auto"/>
          <w:szCs w:val="24"/>
        </w:rPr>
        <w:t>that</w:t>
      </w:r>
      <w:r w:rsidR="00F264FB" w:rsidRPr="00C06421">
        <w:rPr>
          <w:rFonts w:ascii="Times New Roman" w:hAnsi="Times New Roman"/>
          <w:color w:val="auto"/>
          <w:szCs w:val="24"/>
        </w:rPr>
        <w:t xml:space="preserve"> could result in a need for recertification)</w:t>
      </w:r>
    </w:p>
    <w:p w14:paraId="60420D14" w14:textId="078585E8" w:rsidR="00F264FB" w:rsidRPr="00F24954" w:rsidRDefault="009D6A3C" w:rsidP="00F264FB">
      <w:pPr>
        <w:pStyle w:val="ListParagraph"/>
        <w:numPr>
          <w:ilvl w:val="0"/>
          <w:numId w:val="48"/>
        </w:numPr>
        <w:tabs>
          <w:tab w:val="left" w:pos="1620"/>
        </w:tabs>
        <w:ind w:left="1620" w:hanging="450"/>
        <w:rPr>
          <w:rFonts w:ascii="Times New Roman" w:hAnsi="Times New Roman"/>
          <w:szCs w:val="24"/>
        </w:rPr>
      </w:pPr>
      <w:proofErr w:type="spellStart"/>
      <w:r w:rsidRPr="00F24954">
        <w:rPr>
          <w:rFonts w:ascii="Times New Roman" w:hAnsi="Times New Roman"/>
          <w:color w:val="auto"/>
          <w:szCs w:val="24"/>
        </w:rPr>
        <w:t>Nonmateri</w:t>
      </w:r>
      <w:r w:rsidR="00DC44FB">
        <w:rPr>
          <w:rFonts w:ascii="Times New Roman" w:hAnsi="Times New Roman"/>
          <w:color w:val="auto"/>
          <w:szCs w:val="24"/>
        </w:rPr>
        <w:t>e</w:t>
      </w:r>
      <w:r w:rsidRPr="00F24954">
        <w:rPr>
          <w:rFonts w:ascii="Times New Roman" w:hAnsi="Times New Roman"/>
          <w:color w:val="auto"/>
          <w:szCs w:val="24"/>
        </w:rPr>
        <w:t>l</w:t>
      </w:r>
      <w:proofErr w:type="spellEnd"/>
      <w:r w:rsidR="00910768">
        <w:rPr>
          <w:rFonts w:ascii="Times New Roman" w:hAnsi="Times New Roman"/>
          <w:color w:val="auto"/>
          <w:szCs w:val="24"/>
        </w:rPr>
        <w:t>-</w:t>
      </w:r>
      <w:r w:rsidR="008244A0" w:rsidRPr="00F24954">
        <w:rPr>
          <w:rFonts w:ascii="Times New Roman" w:hAnsi="Times New Roman"/>
          <w:color w:val="auto"/>
          <w:szCs w:val="24"/>
        </w:rPr>
        <w:t>related items (i.e., Joint Doctrine, Organization, Training, materiel,</w:t>
      </w:r>
      <w:r w:rsidR="008244A0">
        <w:rPr>
          <w:rFonts w:ascii="Times New Roman" w:hAnsi="Times New Roman"/>
          <w:color w:val="auto"/>
          <w:szCs w:val="24"/>
        </w:rPr>
        <w:t xml:space="preserve"> </w:t>
      </w:r>
      <w:r w:rsidR="008244A0" w:rsidRPr="00F24954">
        <w:rPr>
          <w:rFonts w:ascii="Times New Roman" w:hAnsi="Times New Roman"/>
          <w:color w:val="auto"/>
          <w:szCs w:val="24"/>
        </w:rPr>
        <w:t xml:space="preserve">Leadership and </w:t>
      </w:r>
      <w:r w:rsidR="005F7299">
        <w:rPr>
          <w:rFonts w:ascii="Times New Roman" w:hAnsi="Times New Roman"/>
          <w:color w:val="auto"/>
          <w:szCs w:val="24"/>
        </w:rPr>
        <w:t>E</w:t>
      </w:r>
      <w:r w:rsidR="008244A0" w:rsidRPr="00F24954">
        <w:rPr>
          <w:rFonts w:ascii="Times New Roman" w:hAnsi="Times New Roman"/>
          <w:color w:val="auto"/>
          <w:szCs w:val="24"/>
        </w:rPr>
        <w:t xml:space="preserve">ducation, Personnel, Facilities, and Policy </w:t>
      </w:r>
      <w:r w:rsidR="00AA50B6" w:rsidRPr="00C06421">
        <w:rPr>
          <w:rFonts w:ascii="Times New Roman" w:hAnsi="Times New Roman"/>
          <w:color w:val="auto"/>
          <w:szCs w:val="24"/>
        </w:rPr>
        <w:t>(DOTmLPF-P)</w:t>
      </w:r>
      <w:r w:rsidR="00AA50B6">
        <w:rPr>
          <w:rFonts w:ascii="Times New Roman" w:hAnsi="Times New Roman"/>
          <w:color w:val="auto"/>
          <w:szCs w:val="24"/>
        </w:rPr>
        <w:t xml:space="preserve"> </w:t>
      </w:r>
      <w:r w:rsidR="008244A0" w:rsidRPr="00F24954">
        <w:rPr>
          <w:rFonts w:ascii="Times New Roman" w:hAnsi="Times New Roman"/>
          <w:color w:val="auto"/>
          <w:szCs w:val="24"/>
        </w:rPr>
        <w:t>analysis)</w:t>
      </w:r>
    </w:p>
    <w:p w14:paraId="6EC8DDC8" w14:textId="77777777" w:rsidR="00763298" w:rsidRPr="00C06421" w:rsidRDefault="00763298" w:rsidP="00763298">
      <w:pPr>
        <w:autoSpaceDE w:val="0"/>
        <w:autoSpaceDN w:val="0"/>
        <w:adjustRightInd w:val="0"/>
        <w:rPr>
          <w:rFonts w:ascii="Times New Roman" w:hAnsi="Times New Roman"/>
          <w:color w:val="auto"/>
          <w:szCs w:val="24"/>
        </w:rPr>
      </w:pPr>
    </w:p>
    <w:p w14:paraId="36635210" w14:textId="38FCFD79" w:rsidR="00C610E2" w:rsidRPr="00F24954" w:rsidRDefault="005B2481" w:rsidP="00F24954">
      <w:pPr>
        <w:tabs>
          <w:tab w:val="left" w:pos="720"/>
          <w:tab w:val="left" w:pos="1170"/>
        </w:tabs>
        <w:autoSpaceDE w:val="0"/>
        <w:autoSpaceDN w:val="0"/>
        <w:adjustRightInd w:val="0"/>
        <w:ind w:left="1170" w:hanging="1170"/>
        <w:rPr>
          <w:rFonts w:ascii="Times New Roman" w:hAnsi="Times New Roman"/>
          <w:bCs/>
          <w:iCs/>
          <w:color w:val="auto"/>
          <w:szCs w:val="24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805010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298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827640">
        <w:rPr>
          <w:rFonts w:ascii="Times New Roman" w:hAnsi="Times New Roman"/>
          <w:color w:val="auto"/>
          <w:sz w:val="20"/>
        </w:rPr>
        <w:tab/>
      </w:r>
      <w:r w:rsidR="000733DB">
        <w:rPr>
          <w:rFonts w:ascii="Times New Roman" w:hAnsi="Times New Roman"/>
          <w:color w:val="auto"/>
          <w:szCs w:val="24"/>
        </w:rPr>
        <w:t>4.</w:t>
      </w:r>
      <w:r w:rsidR="00827640">
        <w:rPr>
          <w:rFonts w:ascii="Times New Roman" w:hAnsi="Times New Roman"/>
          <w:color w:val="auto"/>
          <w:szCs w:val="24"/>
        </w:rPr>
        <w:tab/>
      </w:r>
      <w:r w:rsidR="00A432AE" w:rsidRPr="00F24954">
        <w:rPr>
          <w:rFonts w:ascii="Times New Roman" w:hAnsi="Times New Roman"/>
          <w:bCs/>
          <w:iCs/>
          <w:color w:val="auto"/>
          <w:szCs w:val="24"/>
        </w:rPr>
        <w:t xml:space="preserve">The JIC </w:t>
      </w:r>
      <w:r w:rsidR="00D95DBF" w:rsidRPr="00F24954">
        <w:rPr>
          <w:rFonts w:ascii="Times New Roman" w:hAnsi="Times New Roman"/>
          <w:bCs/>
          <w:iCs/>
          <w:color w:val="auto"/>
          <w:szCs w:val="24"/>
        </w:rPr>
        <w:t xml:space="preserve">has expired or </w:t>
      </w:r>
      <w:r w:rsidR="00C3266D" w:rsidRPr="00F24954">
        <w:rPr>
          <w:rFonts w:ascii="Times New Roman" w:hAnsi="Times New Roman"/>
          <w:bCs/>
          <w:iCs/>
          <w:color w:val="auto"/>
          <w:szCs w:val="24"/>
        </w:rPr>
        <w:t xml:space="preserve">is </w:t>
      </w:r>
      <w:r w:rsidR="00960D34" w:rsidRPr="00F24954">
        <w:rPr>
          <w:rFonts w:ascii="Times New Roman" w:hAnsi="Times New Roman"/>
          <w:bCs/>
          <w:iCs/>
          <w:color w:val="auto"/>
          <w:szCs w:val="24"/>
        </w:rPr>
        <w:t>scheduled to</w:t>
      </w:r>
      <w:r w:rsidR="00F14892" w:rsidRPr="00F24954">
        <w:rPr>
          <w:rFonts w:ascii="Times New Roman" w:hAnsi="Times New Roman"/>
          <w:bCs/>
          <w:iCs/>
          <w:color w:val="auto"/>
          <w:szCs w:val="24"/>
        </w:rPr>
        <w:t xml:space="preserve"> </w:t>
      </w:r>
      <w:r w:rsidR="00A432AE" w:rsidRPr="00F24954">
        <w:rPr>
          <w:rFonts w:ascii="Times New Roman" w:hAnsi="Times New Roman"/>
          <w:bCs/>
          <w:iCs/>
          <w:color w:val="auto"/>
          <w:szCs w:val="24"/>
        </w:rPr>
        <w:t>expire at the end of 4 years</w:t>
      </w:r>
      <w:r w:rsidR="00F04495">
        <w:rPr>
          <w:rFonts w:ascii="Times New Roman" w:hAnsi="Times New Roman"/>
          <w:bCs/>
          <w:iCs/>
          <w:color w:val="auto"/>
          <w:szCs w:val="24"/>
        </w:rPr>
        <w:t>,</w:t>
      </w:r>
      <w:r w:rsidR="00A432AE" w:rsidRPr="00F24954">
        <w:rPr>
          <w:rFonts w:ascii="Times New Roman" w:hAnsi="Times New Roman"/>
          <w:bCs/>
          <w:iCs/>
          <w:color w:val="auto"/>
          <w:szCs w:val="24"/>
        </w:rPr>
        <w:t xml:space="preserve"> </w:t>
      </w:r>
      <w:r w:rsidR="00E924C7" w:rsidRPr="00F24954">
        <w:rPr>
          <w:rFonts w:ascii="Times New Roman" w:hAnsi="Times New Roman"/>
          <w:bCs/>
          <w:iCs/>
          <w:color w:val="auto"/>
          <w:szCs w:val="24"/>
        </w:rPr>
        <w:t>and</w:t>
      </w:r>
      <w:r w:rsidR="008D48BF" w:rsidRPr="00F24954">
        <w:rPr>
          <w:rFonts w:ascii="Times New Roman" w:hAnsi="Times New Roman"/>
          <w:bCs/>
          <w:iCs/>
          <w:color w:val="auto"/>
          <w:szCs w:val="24"/>
        </w:rPr>
        <w:t xml:space="preserve"> </w:t>
      </w:r>
      <w:r w:rsidR="00F0558F" w:rsidRPr="00F24954">
        <w:rPr>
          <w:rFonts w:ascii="Times New Roman" w:hAnsi="Times New Roman"/>
          <w:bCs/>
          <w:iCs/>
          <w:color w:val="auto"/>
          <w:szCs w:val="24"/>
        </w:rPr>
        <w:t>the PMO/</w:t>
      </w:r>
      <w:r w:rsidR="0070043C">
        <w:rPr>
          <w:rFonts w:ascii="Times New Roman" w:hAnsi="Times New Roman"/>
          <w:bCs/>
          <w:iCs/>
          <w:color w:val="auto"/>
          <w:szCs w:val="24"/>
        </w:rPr>
        <w:br/>
      </w:r>
      <w:r w:rsidR="00F0558F" w:rsidRPr="00F24954">
        <w:rPr>
          <w:rFonts w:ascii="Times New Roman" w:hAnsi="Times New Roman"/>
          <w:bCs/>
          <w:iCs/>
          <w:color w:val="auto"/>
          <w:szCs w:val="24"/>
        </w:rPr>
        <w:t>Sponsor desires recertification without additional testing</w:t>
      </w:r>
      <w:r w:rsidR="008251E1" w:rsidRPr="00F24954">
        <w:rPr>
          <w:rFonts w:ascii="Times New Roman" w:hAnsi="Times New Roman"/>
          <w:bCs/>
          <w:iCs/>
          <w:color w:val="auto"/>
          <w:szCs w:val="24"/>
        </w:rPr>
        <w:t>.</w:t>
      </w:r>
    </w:p>
    <w:p w14:paraId="3FD908AD" w14:textId="77777777" w:rsidR="00763298" w:rsidRPr="00C06421" w:rsidRDefault="00763298" w:rsidP="00763298">
      <w:pPr>
        <w:autoSpaceDE w:val="0"/>
        <w:autoSpaceDN w:val="0"/>
        <w:adjustRightInd w:val="0"/>
        <w:rPr>
          <w:rFonts w:ascii="Times New Roman" w:hAnsi="Times New Roman"/>
          <w:color w:val="auto"/>
          <w:szCs w:val="24"/>
        </w:rPr>
      </w:pPr>
    </w:p>
    <w:p w14:paraId="1B4FF50C" w14:textId="6026308C" w:rsidR="00C610E2" w:rsidRPr="00F24954" w:rsidRDefault="005B2481" w:rsidP="00F24954">
      <w:pPr>
        <w:tabs>
          <w:tab w:val="left" w:pos="720"/>
          <w:tab w:val="left" w:pos="1170"/>
        </w:tabs>
        <w:autoSpaceDE w:val="0"/>
        <w:autoSpaceDN w:val="0"/>
        <w:adjustRightInd w:val="0"/>
        <w:ind w:left="1170" w:hanging="1170"/>
        <w:rPr>
          <w:rFonts w:ascii="Times New Roman" w:hAnsi="Times New Roman"/>
          <w:color w:val="auto"/>
          <w:szCs w:val="24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299846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298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827640">
        <w:rPr>
          <w:rFonts w:ascii="Times New Roman" w:hAnsi="Times New Roman"/>
          <w:color w:val="auto"/>
          <w:szCs w:val="24"/>
        </w:rPr>
        <w:tab/>
      </w:r>
      <w:r w:rsidR="000733DB">
        <w:rPr>
          <w:rFonts w:ascii="Times New Roman" w:hAnsi="Times New Roman"/>
          <w:color w:val="auto"/>
          <w:szCs w:val="24"/>
        </w:rPr>
        <w:t>5.</w:t>
      </w:r>
      <w:r w:rsidR="00827640">
        <w:rPr>
          <w:rFonts w:ascii="Times New Roman" w:hAnsi="Times New Roman"/>
          <w:color w:val="auto"/>
          <w:szCs w:val="24"/>
        </w:rPr>
        <w:tab/>
      </w:r>
      <w:r w:rsidR="00A432AE" w:rsidRPr="00F24954">
        <w:rPr>
          <w:rFonts w:ascii="Times New Roman" w:hAnsi="Times New Roman"/>
          <w:color w:val="auto"/>
          <w:szCs w:val="24"/>
        </w:rPr>
        <w:t>The JIC is revoked (e.g., critical operational deficiencies</w:t>
      </w:r>
      <w:r w:rsidR="003A3E93">
        <w:rPr>
          <w:rFonts w:ascii="Times New Roman" w:hAnsi="Times New Roman"/>
          <w:color w:val="auto"/>
          <w:szCs w:val="24"/>
        </w:rPr>
        <w:t xml:space="preserve"> due to </w:t>
      </w:r>
      <w:r w:rsidR="000E2AFA" w:rsidRPr="00F24954">
        <w:rPr>
          <w:rFonts w:ascii="Times New Roman" w:hAnsi="Times New Roman"/>
          <w:color w:val="auto"/>
          <w:szCs w:val="24"/>
        </w:rPr>
        <w:t>joint</w:t>
      </w:r>
      <w:r w:rsidR="000C0371" w:rsidRPr="00F24954">
        <w:rPr>
          <w:rFonts w:ascii="Times New Roman" w:hAnsi="Times New Roman"/>
          <w:color w:val="auto"/>
          <w:szCs w:val="24"/>
        </w:rPr>
        <w:t xml:space="preserve"> </w:t>
      </w:r>
      <w:r w:rsidR="00A432AE" w:rsidRPr="00F24954">
        <w:rPr>
          <w:rFonts w:ascii="Times New Roman" w:hAnsi="Times New Roman"/>
          <w:color w:val="auto"/>
          <w:szCs w:val="24"/>
        </w:rPr>
        <w:t>interoperability issues are reported (discovered) after fielding).</w:t>
      </w:r>
    </w:p>
    <w:p w14:paraId="3813129B" w14:textId="77777777" w:rsidR="00C610E2" w:rsidRPr="00063DD8" w:rsidRDefault="00C610E2" w:rsidP="002A1C52">
      <w:pPr>
        <w:rPr>
          <w:rFonts w:ascii="Times New Roman" w:hAnsi="Times New Roman"/>
          <w:szCs w:val="28"/>
          <w:highlight w:val="lightGray"/>
        </w:rPr>
      </w:pPr>
    </w:p>
    <w:p w14:paraId="0A82F8F5" w14:textId="0AD16FD5" w:rsidR="00DD133D" w:rsidRPr="00063DD8" w:rsidRDefault="00C753C6" w:rsidP="00DD133D">
      <w:pPr>
        <w:rPr>
          <w:rFonts w:ascii="Times New Roman" w:hAnsi="Times New Roman"/>
          <w:b/>
          <w:u w:val="single"/>
        </w:rPr>
      </w:pPr>
      <w:r w:rsidRPr="45BFD11A">
        <w:rPr>
          <w:rFonts w:ascii="Times New Roman" w:hAnsi="Times New Roman"/>
          <w:b/>
          <w:u w:val="single"/>
        </w:rPr>
        <w:t>Recertification</w:t>
      </w:r>
      <w:r w:rsidR="00DD133D" w:rsidRPr="45BFD11A">
        <w:rPr>
          <w:rFonts w:ascii="Times New Roman" w:hAnsi="Times New Roman"/>
          <w:b/>
          <w:u w:val="single"/>
        </w:rPr>
        <w:t xml:space="preserve"> Request Process</w:t>
      </w:r>
    </w:p>
    <w:p w14:paraId="0A82F8F6" w14:textId="77777777" w:rsidR="00DD133D" w:rsidRPr="00063DD8" w:rsidRDefault="00DD133D" w:rsidP="00DD133D">
      <w:pPr>
        <w:rPr>
          <w:rFonts w:ascii="Times New Roman" w:hAnsi="Times New Roman"/>
          <w:szCs w:val="28"/>
        </w:rPr>
      </w:pPr>
      <w:bookmarkStart w:id="1" w:name="cp506"/>
    </w:p>
    <w:p w14:paraId="0A82F8F9" w14:textId="64A5D279" w:rsidR="00476CB1" w:rsidRDefault="6A99850E" w:rsidP="00F24954">
      <w:pPr>
        <w:ind w:firstLine="720"/>
        <w:rPr>
          <w:rFonts w:ascii="Times New Roman" w:hAnsi="Times New Roman"/>
        </w:rPr>
      </w:pPr>
      <w:r w:rsidRPr="4206DEA7">
        <w:rPr>
          <w:rFonts w:ascii="Times New Roman" w:hAnsi="Times New Roman"/>
        </w:rPr>
        <w:t xml:space="preserve">IPG </w:t>
      </w:r>
      <w:r w:rsidR="004915C8">
        <w:rPr>
          <w:rFonts w:ascii="Times New Roman" w:hAnsi="Times New Roman"/>
        </w:rPr>
        <w:t>paragraph</w:t>
      </w:r>
      <w:r w:rsidRPr="4206DEA7">
        <w:rPr>
          <w:rFonts w:ascii="Times New Roman" w:hAnsi="Times New Roman"/>
        </w:rPr>
        <w:t xml:space="preserve"> 5.c</w:t>
      </w:r>
      <w:r w:rsidR="00AE2440">
        <w:rPr>
          <w:rFonts w:ascii="Times New Roman" w:hAnsi="Times New Roman"/>
        </w:rPr>
        <w:t xml:space="preserve"> </w:t>
      </w:r>
      <w:r w:rsidR="35578AF5" w:rsidRPr="4206DEA7">
        <w:rPr>
          <w:rFonts w:ascii="Times New Roman" w:hAnsi="Times New Roman"/>
        </w:rPr>
        <w:t>describes</w:t>
      </w:r>
      <w:r w:rsidRPr="4206DEA7">
        <w:rPr>
          <w:rFonts w:ascii="Times New Roman" w:hAnsi="Times New Roman"/>
        </w:rPr>
        <w:t xml:space="preserve"> the process </w:t>
      </w:r>
      <w:r w:rsidR="5C306285" w:rsidRPr="4206DEA7">
        <w:rPr>
          <w:rFonts w:ascii="Times New Roman" w:hAnsi="Times New Roman"/>
        </w:rPr>
        <w:t>for recertification requests</w:t>
      </w:r>
      <w:r w:rsidR="000F5420">
        <w:rPr>
          <w:rFonts w:ascii="Times New Roman" w:hAnsi="Times New Roman"/>
        </w:rPr>
        <w:t>, which applies to unclassified systems.  C</w:t>
      </w:r>
      <w:r w:rsidR="004429A1" w:rsidRPr="5ED6C4E7">
        <w:rPr>
          <w:rFonts w:ascii="Times New Roman" w:hAnsi="Times New Roman"/>
        </w:rPr>
        <w:t xml:space="preserve">ontact the </w:t>
      </w:r>
      <w:r w:rsidR="00DF4807">
        <w:rPr>
          <w:rFonts w:ascii="Times New Roman" w:hAnsi="Times New Roman"/>
        </w:rPr>
        <w:t xml:space="preserve">system </w:t>
      </w:r>
      <w:r w:rsidR="004429A1" w:rsidRPr="5ED6C4E7">
        <w:rPr>
          <w:rFonts w:ascii="Times New Roman" w:hAnsi="Times New Roman"/>
        </w:rPr>
        <w:t xml:space="preserve">JITC Action Officer for the appropriate process when requesting recertification of classified systems.  </w:t>
      </w:r>
    </w:p>
    <w:p w14:paraId="0A82F8FB" w14:textId="77777777" w:rsidR="007D0B3F" w:rsidRDefault="007D0B3F" w:rsidP="00DD133D">
      <w:pPr>
        <w:rPr>
          <w:rFonts w:ascii="Times New Roman" w:hAnsi="Times New Roman"/>
          <w:szCs w:val="28"/>
        </w:rPr>
      </w:pPr>
    </w:p>
    <w:p w14:paraId="0A82F8FC" w14:textId="4D8E0B5A" w:rsidR="007D0B3F" w:rsidRPr="007D0B3F" w:rsidRDefault="007D0B3F" w:rsidP="00DD133D">
      <w:pPr>
        <w:rPr>
          <w:rFonts w:ascii="Times New Roman" w:hAnsi="Times New Roman"/>
          <w:b/>
          <w:szCs w:val="28"/>
          <w:u w:val="single"/>
        </w:rPr>
      </w:pPr>
      <w:r w:rsidRPr="007D0B3F">
        <w:rPr>
          <w:rFonts w:ascii="Times New Roman" w:hAnsi="Times New Roman"/>
          <w:b/>
          <w:szCs w:val="28"/>
          <w:u w:val="single"/>
        </w:rPr>
        <w:t>Enclosures</w:t>
      </w:r>
    </w:p>
    <w:p w14:paraId="0A82F8FD" w14:textId="77777777" w:rsidR="007D0B3F" w:rsidRDefault="007D0B3F" w:rsidP="00DD133D">
      <w:pPr>
        <w:rPr>
          <w:rFonts w:ascii="Times New Roman" w:hAnsi="Times New Roman"/>
          <w:szCs w:val="28"/>
        </w:rPr>
      </w:pPr>
    </w:p>
    <w:p w14:paraId="0A82F8FE" w14:textId="5D565D8D" w:rsidR="007D0B3F" w:rsidRPr="00F24954" w:rsidRDefault="00990D2E" w:rsidP="00F2495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</w:t>
      </w:r>
      <w:r w:rsidR="00085287" w:rsidRPr="00F24954">
        <w:rPr>
          <w:rFonts w:ascii="Times New Roman" w:hAnsi="Times New Roman"/>
          <w:szCs w:val="28"/>
        </w:rPr>
        <w:t xml:space="preserve">Interoperability Steering Group (ISG) </w:t>
      </w:r>
      <w:r w:rsidR="007D0B3F" w:rsidRPr="00F24954">
        <w:rPr>
          <w:rFonts w:ascii="Times New Roman" w:hAnsi="Times New Roman"/>
          <w:szCs w:val="28"/>
        </w:rPr>
        <w:t>Representative</w:t>
      </w:r>
      <w:r w:rsidR="00BD1F9F" w:rsidRPr="00F24954">
        <w:rPr>
          <w:rFonts w:ascii="Times New Roman" w:hAnsi="Times New Roman"/>
          <w:szCs w:val="28"/>
        </w:rPr>
        <w:t xml:space="preserve"> (Owning Executive Agent</w:t>
      </w:r>
      <w:r w:rsidR="008D08EF" w:rsidRPr="00F24954">
        <w:rPr>
          <w:rFonts w:ascii="Times New Roman" w:hAnsi="Times New Roman"/>
          <w:szCs w:val="28"/>
        </w:rPr>
        <w:t xml:space="preserve"> (EA)</w:t>
      </w:r>
      <w:r w:rsidR="00BD1F9F" w:rsidRPr="00F24954">
        <w:rPr>
          <w:rFonts w:ascii="Times New Roman" w:hAnsi="Times New Roman"/>
          <w:szCs w:val="28"/>
        </w:rPr>
        <w:t>)</w:t>
      </w:r>
      <w:r w:rsidR="007D0B3F" w:rsidRPr="00F24954">
        <w:rPr>
          <w:rFonts w:ascii="Times New Roman" w:hAnsi="Times New Roman"/>
          <w:szCs w:val="28"/>
        </w:rPr>
        <w:t xml:space="preserve"> Request Validation </w:t>
      </w:r>
    </w:p>
    <w:p w14:paraId="75AE0526" w14:textId="2314471B" w:rsidR="00106500" w:rsidRPr="00F24954" w:rsidRDefault="00990D2E" w:rsidP="00F2495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 xml:space="preserve">2. </w:t>
      </w:r>
      <w:r w:rsidR="00080233" w:rsidRPr="0031263F">
        <w:rPr>
          <w:rFonts w:ascii="Times New Roman" w:hAnsi="Times New Roman"/>
        </w:rPr>
        <w:t>Joint Staff J-6</w:t>
      </w:r>
      <w:r w:rsidR="00080233">
        <w:rPr>
          <w:rFonts w:ascii="Times New Roman" w:hAnsi="Times New Roman"/>
        </w:rPr>
        <w:t xml:space="preserve"> </w:t>
      </w:r>
      <w:r w:rsidR="00106500" w:rsidRPr="00F24954">
        <w:rPr>
          <w:rFonts w:ascii="Times New Roman" w:hAnsi="Times New Roman"/>
        </w:rPr>
        <w:t>Staffing Recommendations/Comments</w:t>
      </w:r>
    </w:p>
    <w:p w14:paraId="2B7C5DF4" w14:textId="172FD1C7" w:rsidR="00106500" w:rsidRPr="00F24954" w:rsidRDefault="00990D2E" w:rsidP="00990D2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 xml:space="preserve">3. </w:t>
      </w:r>
      <w:r w:rsidR="00106500" w:rsidRPr="00F24954">
        <w:rPr>
          <w:rFonts w:ascii="Times New Roman" w:hAnsi="Times New Roman"/>
        </w:rPr>
        <w:t>JITC Joint Interoperability Validation/Comments</w:t>
      </w:r>
    </w:p>
    <w:p w14:paraId="7BC33252" w14:textId="52E15104" w:rsidR="00063783" w:rsidRPr="00F24954" w:rsidRDefault="00063783" w:rsidP="00F24954">
      <w:pPr>
        <w:rPr>
          <w:rFonts w:ascii="Times New Roman" w:hAnsi="Times New Roman"/>
        </w:rPr>
      </w:pPr>
    </w:p>
    <w:bookmarkEnd w:id="1"/>
    <w:p w14:paraId="0A82F901" w14:textId="77777777" w:rsidR="00DD133D" w:rsidRPr="00696FC9" w:rsidRDefault="00DD133D" w:rsidP="00592E3D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 w:rsidRPr="2375B8F9">
        <w:rPr>
          <w:rFonts w:ascii="Times New Roman" w:hAnsi="Times New Roman"/>
        </w:rPr>
        <w:br w:type="page"/>
      </w:r>
    </w:p>
    <w:p w14:paraId="0A82F902" w14:textId="6B7F9F93" w:rsidR="00FC6B9A" w:rsidRPr="00063DD8" w:rsidRDefault="002C4B71" w:rsidP="00595AD2">
      <w:pPr>
        <w:tabs>
          <w:tab w:val="center" w:pos="4680"/>
          <w:tab w:val="left" w:pos="712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JOINT </w:t>
      </w:r>
      <w:r w:rsidRPr="00063DD8">
        <w:rPr>
          <w:rFonts w:ascii="Times New Roman" w:hAnsi="Times New Roman"/>
          <w:b/>
          <w:sz w:val="28"/>
          <w:szCs w:val="28"/>
        </w:rPr>
        <w:t xml:space="preserve">INTEROPERABILITY </w:t>
      </w:r>
      <w:r>
        <w:rPr>
          <w:rFonts w:ascii="Times New Roman" w:hAnsi="Times New Roman"/>
          <w:b/>
          <w:sz w:val="28"/>
          <w:szCs w:val="28"/>
        </w:rPr>
        <w:t>REC</w:t>
      </w:r>
      <w:r w:rsidRPr="00063DD8">
        <w:rPr>
          <w:rFonts w:ascii="Times New Roman" w:hAnsi="Times New Roman"/>
          <w:b/>
          <w:sz w:val="28"/>
          <w:szCs w:val="28"/>
        </w:rPr>
        <w:t>ERTIFICATION REQUEST FORM</w:t>
      </w:r>
    </w:p>
    <w:p w14:paraId="0A82F903" w14:textId="77777777" w:rsidR="0098368E" w:rsidRPr="00063DD8" w:rsidRDefault="0098368E" w:rsidP="006A028C">
      <w:pPr>
        <w:tabs>
          <w:tab w:val="center" w:pos="4680"/>
          <w:tab w:val="left" w:pos="7125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p w14:paraId="0A82F904" w14:textId="77777777" w:rsidR="00640230" w:rsidRDefault="00640230" w:rsidP="00A6792D">
      <w:pPr>
        <w:rPr>
          <w:rFonts w:ascii="Times New Roman" w:hAnsi="Times New Roman"/>
          <w:b/>
          <w:u w:val="single"/>
        </w:rPr>
      </w:pPr>
    </w:p>
    <w:p w14:paraId="0A82F905" w14:textId="77777777" w:rsidR="00AE6C22" w:rsidRPr="00C03001" w:rsidRDefault="00595AD2" w:rsidP="00F24954">
      <w:pPr>
        <w:pStyle w:val="ListParagraph"/>
        <w:numPr>
          <w:ilvl w:val="0"/>
          <w:numId w:val="26"/>
        </w:numPr>
        <w:ind w:left="720" w:hanging="720"/>
        <w:rPr>
          <w:rFonts w:ascii="Times New Roman" w:hAnsi="Times New Roman"/>
          <w:b/>
          <w:sz w:val="28"/>
          <w:szCs w:val="28"/>
          <w:u w:val="single"/>
        </w:rPr>
      </w:pPr>
      <w:r w:rsidRPr="00C03001">
        <w:rPr>
          <w:rFonts w:ascii="Times New Roman" w:hAnsi="Times New Roman"/>
          <w:b/>
          <w:sz w:val="28"/>
          <w:szCs w:val="28"/>
          <w:u w:val="single"/>
        </w:rPr>
        <w:t>BACKGROUND</w:t>
      </w:r>
    </w:p>
    <w:p w14:paraId="0A82F906" w14:textId="77777777" w:rsidR="00AE6C22" w:rsidRPr="005165DF" w:rsidRDefault="00AE6C22" w:rsidP="00A6792D">
      <w:pPr>
        <w:rPr>
          <w:rFonts w:ascii="Times New Roman" w:hAnsi="Times New Roman"/>
          <w:b/>
          <w:sz w:val="28"/>
          <w:szCs w:val="28"/>
          <w:u w:val="single"/>
        </w:rPr>
      </w:pPr>
    </w:p>
    <w:p w14:paraId="0A82F907" w14:textId="5D21DCDD" w:rsidR="00A6792D" w:rsidRPr="00595AD2" w:rsidRDefault="00A6792D" w:rsidP="00F24954">
      <w:pPr>
        <w:rPr>
          <w:rFonts w:ascii="Times New Roman" w:hAnsi="Times New Roman"/>
          <w:b/>
          <w:u w:val="single"/>
        </w:rPr>
      </w:pPr>
      <w:r w:rsidRPr="00595AD2">
        <w:rPr>
          <w:rFonts w:ascii="Times New Roman" w:hAnsi="Times New Roman"/>
          <w:b/>
          <w:u w:val="single"/>
        </w:rPr>
        <w:t xml:space="preserve">System </w:t>
      </w:r>
      <w:r w:rsidR="00D02C27">
        <w:rPr>
          <w:rFonts w:ascii="Times New Roman" w:hAnsi="Times New Roman"/>
          <w:b/>
          <w:u w:val="single"/>
        </w:rPr>
        <w:t>Details</w:t>
      </w:r>
    </w:p>
    <w:p w14:paraId="0A82F908" w14:textId="77777777" w:rsidR="00963FF2" w:rsidRPr="00063DD8" w:rsidRDefault="00963FF2" w:rsidP="00F70654">
      <w:pPr>
        <w:rPr>
          <w:rFonts w:ascii="Times New Roman" w:hAnsi="Times New Roman"/>
        </w:rPr>
      </w:pPr>
    </w:p>
    <w:p w14:paraId="0A82F909" w14:textId="77CEF725" w:rsidR="00A6792D" w:rsidRPr="00063DD8" w:rsidRDefault="00A6792D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 w:rsidRPr="00063DD8">
        <w:rPr>
          <w:rFonts w:ascii="Times New Roman" w:hAnsi="Times New Roman"/>
        </w:rPr>
        <w:t xml:space="preserve">Full </w:t>
      </w:r>
      <w:r w:rsidR="00D02C27">
        <w:rPr>
          <w:rFonts w:ascii="Times New Roman" w:hAnsi="Times New Roman"/>
        </w:rPr>
        <w:t xml:space="preserve">System </w:t>
      </w:r>
      <w:r w:rsidRPr="00063DD8">
        <w:rPr>
          <w:rFonts w:ascii="Times New Roman" w:hAnsi="Times New Roman"/>
        </w:rPr>
        <w:t xml:space="preserve">Name:  </w:t>
      </w:r>
      <w:sdt>
        <w:sdtPr>
          <w:rPr>
            <w:rFonts w:ascii="Times New Roman" w:hAnsi="Times New Roman"/>
          </w:rPr>
          <w:id w:val="-1129473804"/>
          <w:placeholder>
            <w:docPart w:val="D1B8BE8BBEC3462F8FB3572FABB1C1D9"/>
          </w:placeholder>
          <w:showingPlcHdr/>
        </w:sdtPr>
        <w:sdtEndPr/>
        <w:sdtContent>
          <w:r w:rsidR="00BA6174" w:rsidRPr="004C6232">
            <w:rPr>
              <w:rStyle w:val="PlaceholderText"/>
            </w:rPr>
            <w:t>Click or tap here to enter text.</w:t>
          </w:r>
        </w:sdtContent>
      </w:sdt>
    </w:p>
    <w:p w14:paraId="0A82F90A" w14:textId="77777777" w:rsidR="006C7D15" w:rsidRPr="00063DD8" w:rsidRDefault="006C7D15" w:rsidP="00F24954">
      <w:pPr>
        <w:tabs>
          <w:tab w:val="num" w:pos="720"/>
        </w:tabs>
        <w:ind w:left="720" w:hanging="720"/>
        <w:rPr>
          <w:rFonts w:ascii="Times New Roman" w:hAnsi="Times New Roman"/>
        </w:rPr>
      </w:pPr>
    </w:p>
    <w:p w14:paraId="0A82F90B" w14:textId="1D545F81" w:rsidR="00A6792D" w:rsidRPr="00063DD8" w:rsidRDefault="00A6792D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 w:rsidRPr="00063DD8">
        <w:rPr>
          <w:rFonts w:ascii="Times New Roman" w:hAnsi="Times New Roman"/>
        </w:rPr>
        <w:t xml:space="preserve">Acronym:  </w:t>
      </w:r>
      <w:sdt>
        <w:sdtPr>
          <w:rPr>
            <w:rFonts w:ascii="Times New Roman" w:hAnsi="Times New Roman"/>
          </w:rPr>
          <w:id w:val="689578266"/>
          <w:placeholder>
            <w:docPart w:val="F24845963B4D4C90BD3569A10C83F2A3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0A82F90C" w14:textId="77777777" w:rsidR="006C7D15" w:rsidRPr="00063DD8" w:rsidRDefault="006C7D15" w:rsidP="00F24954">
      <w:pPr>
        <w:tabs>
          <w:tab w:val="num" w:pos="720"/>
        </w:tabs>
        <w:ind w:left="720" w:hanging="720"/>
        <w:rPr>
          <w:rFonts w:ascii="Times New Roman" w:hAnsi="Times New Roman"/>
        </w:rPr>
      </w:pPr>
    </w:p>
    <w:p w14:paraId="0A82F90D" w14:textId="54038AF2" w:rsidR="00A6792D" w:rsidRPr="00063DD8" w:rsidRDefault="00A6792D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 w:rsidRPr="00063DD8">
        <w:rPr>
          <w:rFonts w:ascii="Times New Roman" w:hAnsi="Times New Roman"/>
        </w:rPr>
        <w:t>Nomenclature</w:t>
      </w:r>
      <w:r w:rsidR="00211247">
        <w:rPr>
          <w:rFonts w:ascii="Times New Roman" w:hAnsi="Times New Roman"/>
        </w:rPr>
        <w:t xml:space="preserve"> (optional)</w:t>
      </w:r>
      <w:r w:rsidRPr="00063DD8">
        <w:rPr>
          <w:rFonts w:ascii="Times New Roman" w:hAnsi="Times New Roman"/>
        </w:rPr>
        <w:t xml:space="preserve">:  </w:t>
      </w:r>
      <w:sdt>
        <w:sdtPr>
          <w:rPr>
            <w:rFonts w:ascii="Times New Roman" w:hAnsi="Times New Roman"/>
          </w:rPr>
          <w:id w:val="1435628656"/>
          <w:placeholder>
            <w:docPart w:val="71FB1DF2CF0F453D8CCCC0E82BE5EE5D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0A82F90E" w14:textId="77777777" w:rsidR="004F6260" w:rsidRPr="00063DD8" w:rsidRDefault="004F6260" w:rsidP="00F24954">
      <w:pPr>
        <w:pStyle w:val="ListParagraph"/>
        <w:tabs>
          <w:tab w:val="num" w:pos="720"/>
        </w:tabs>
        <w:ind w:hanging="720"/>
        <w:rPr>
          <w:rFonts w:ascii="Times New Roman" w:hAnsi="Times New Roman"/>
        </w:rPr>
      </w:pPr>
    </w:p>
    <w:p w14:paraId="0A82F90F" w14:textId="6F9CDE69" w:rsidR="004F6260" w:rsidRPr="00063DD8" w:rsidRDefault="00B211AC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Acquisition Category (</w:t>
      </w:r>
      <w:r w:rsidR="004F6260" w:rsidRPr="00063DD8">
        <w:rPr>
          <w:rFonts w:ascii="Times New Roman" w:hAnsi="Times New Roman"/>
        </w:rPr>
        <w:t>ACAT</w:t>
      </w:r>
      <w:r>
        <w:rPr>
          <w:rFonts w:ascii="Times New Roman" w:hAnsi="Times New Roman"/>
        </w:rPr>
        <w:t>)</w:t>
      </w:r>
      <w:r w:rsidR="007D471D">
        <w:rPr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Business </w:t>
      </w:r>
      <w:r w:rsidR="00F70654">
        <w:rPr>
          <w:rFonts w:ascii="Times New Roman" w:hAnsi="Times New Roman"/>
        </w:rPr>
        <w:t>Systems Category (</w:t>
      </w:r>
      <w:r w:rsidR="007D471D">
        <w:rPr>
          <w:rFonts w:ascii="Times New Roman" w:hAnsi="Times New Roman"/>
        </w:rPr>
        <w:t>BCAT</w:t>
      </w:r>
      <w:r w:rsidR="00F70654">
        <w:rPr>
          <w:rFonts w:ascii="Times New Roman" w:hAnsi="Times New Roman"/>
        </w:rPr>
        <w:t>)</w:t>
      </w:r>
      <w:r w:rsidR="004F6260" w:rsidRPr="00063DD8">
        <w:rPr>
          <w:rFonts w:ascii="Times New Roman" w:hAnsi="Times New Roman"/>
        </w:rPr>
        <w:t>:</w:t>
      </w:r>
      <w:r w:rsidR="00A01EC9">
        <w:rPr>
          <w:rFonts w:ascii="Times New Roman" w:hAnsi="Times New Roman"/>
        </w:rPr>
        <w:t xml:space="preserve">  </w:t>
      </w:r>
      <w:sdt>
        <w:sdtPr>
          <w:rPr>
            <w:rFonts w:ascii="Times New Roman" w:hAnsi="Times New Roman"/>
          </w:rPr>
          <w:id w:val="1021046184"/>
          <w:placeholder>
            <w:docPart w:val="BE4FF9AF1B8A472597B64C2ADF6A5D43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0A82F912" w14:textId="77777777" w:rsidR="006C7D15" w:rsidRPr="00063DD8" w:rsidRDefault="006C7D15" w:rsidP="00F24954">
      <w:pPr>
        <w:tabs>
          <w:tab w:val="num" w:pos="720"/>
        </w:tabs>
        <w:ind w:left="720" w:hanging="720"/>
        <w:rPr>
          <w:rFonts w:ascii="Times New Roman" w:hAnsi="Times New Roman"/>
        </w:rPr>
      </w:pPr>
    </w:p>
    <w:p w14:paraId="0A82F913" w14:textId="7E8EC626" w:rsidR="00A6792D" w:rsidRDefault="005E3FD5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Increment</w:t>
      </w:r>
      <w:r w:rsidR="00443105">
        <w:rPr>
          <w:rFonts w:ascii="Times New Roman" w:hAnsi="Times New Roman"/>
        </w:rPr>
        <w:t xml:space="preserve"> and/or </w:t>
      </w:r>
      <w:r w:rsidR="00A6792D" w:rsidRPr="00063DD8">
        <w:rPr>
          <w:rFonts w:ascii="Times New Roman" w:hAnsi="Times New Roman"/>
        </w:rPr>
        <w:t xml:space="preserve">Version </w:t>
      </w:r>
      <w:r w:rsidR="00A22EFC">
        <w:rPr>
          <w:rFonts w:ascii="Times New Roman" w:hAnsi="Times New Roman"/>
        </w:rPr>
        <w:t>Number</w:t>
      </w:r>
      <w:r w:rsidR="00A6792D" w:rsidRPr="00063DD8">
        <w:rPr>
          <w:rFonts w:ascii="Times New Roman" w:hAnsi="Times New Roman"/>
        </w:rPr>
        <w:t xml:space="preserve">:  </w:t>
      </w:r>
      <w:sdt>
        <w:sdtPr>
          <w:rPr>
            <w:rFonts w:ascii="Times New Roman" w:hAnsi="Times New Roman"/>
          </w:rPr>
          <w:id w:val="1924370965"/>
          <w:placeholder>
            <w:docPart w:val="AAC978442BC64838888FE1A3BA2B22D6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5A61FB1E" w14:textId="77777777" w:rsidR="00B13FF7" w:rsidRDefault="00B13FF7" w:rsidP="00F24954">
      <w:pPr>
        <w:pStyle w:val="ListParagraph"/>
        <w:tabs>
          <w:tab w:val="num" w:pos="720"/>
        </w:tabs>
        <w:ind w:hanging="720"/>
        <w:rPr>
          <w:rFonts w:ascii="Times New Roman" w:hAnsi="Times New Roman"/>
        </w:rPr>
      </w:pPr>
    </w:p>
    <w:p w14:paraId="124BF69A" w14:textId="3AA36CBE" w:rsidR="00B13FF7" w:rsidRDefault="00B13FF7" w:rsidP="00F24954">
      <w:pPr>
        <w:numPr>
          <w:ilvl w:val="1"/>
          <w:numId w:val="38"/>
        </w:numPr>
        <w:tabs>
          <w:tab w:val="num" w:pos="1260"/>
        </w:tabs>
        <w:ind w:left="720" w:firstLine="0"/>
        <w:rPr>
          <w:rFonts w:ascii="Times New Roman" w:hAnsi="Times New Roman"/>
        </w:rPr>
      </w:pPr>
      <w:r>
        <w:rPr>
          <w:rFonts w:ascii="Times New Roman" w:hAnsi="Times New Roman"/>
        </w:rPr>
        <w:t>Current</w:t>
      </w:r>
      <w:r w:rsidRPr="00063DD8">
        <w:rPr>
          <w:rFonts w:ascii="Times New Roman" w:hAnsi="Times New Roman"/>
        </w:rPr>
        <w:t>:</w:t>
      </w:r>
      <w:r w:rsidR="00A01EC9">
        <w:rPr>
          <w:rFonts w:ascii="Times New Roman" w:hAnsi="Times New Roman"/>
        </w:rPr>
        <w:t xml:space="preserve">  </w:t>
      </w:r>
      <w:sdt>
        <w:sdtPr>
          <w:rPr>
            <w:rFonts w:ascii="Times New Roman" w:hAnsi="Times New Roman"/>
          </w:rPr>
          <w:id w:val="1680775227"/>
          <w:placeholder>
            <w:docPart w:val="51BD961E09254CCBB08F80F4DC80A677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77A39A43" w14:textId="6AD5D588" w:rsidR="00B13FF7" w:rsidRPr="00A12969" w:rsidRDefault="00B13FF7" w:rsidP="00F24954">
      <w:pPr>
        <w:numPr>
          <w:ilvl w:val="1"/>
          <w:numId w:val="38"/>
        </w:numPr>
        <w:tabs>
          <w:tab w:val="num" w:pos="1260"/>
        </w:tabs>
        <w:ind w:left="720" w:firstLine="0"/>
        <w:rPr>
          <w:rFonts w:ascii="Times New Roman" w:hAnsi="Times New Roman"/>
        </w:rPr>
      </w:pPr>
      <w:r>
        <w:rPr>
          <w:rFonts w:ascii="Times New Roman" w:hAnsi="Times New Roman"/>
        </w:rPr>
        <w:t>Previously Certified:</w:t>
      </w:r>
      <w:r w:rsidRPr="00063DD8">
        <w:rPr>
          <w:rFonts w:ascii="Times New Roman" w:hAnsi="Times New Roman"/>
        </w:rPr>
        <w:t xml:space="preserve">  </w:t>
      </w:r>
      <w:sdt>
        <w:sdtPr>
          <w:rPr>
            <w:rFonts w:ascii="Times New Roman" w:hAnsi="Times New Roman"/>
          </w:rPr>
          <w:id w:val="-1616979982"/>
          <w:placeholder>
            <w:docPart w:val="52232148262F469BB68C04AE65AE4492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0A82F914" w14:textId="77777777" w:rsidR="006C7D15" w:rsidRPr="00063DD8" w:rsidRDefault="006C7D15" w:rsidP="00F24954">
      <w:pPr>
        <w:tabs>
          <w:tab w:val="num" w:pos="720"/>
        </w:tabs>
        <w:ind w:left="720" w:hanging="720"/>
        <w:rPr>
          <w:rFonts w:ascii="Times New Roman" w:hAnsi="Times New Roman"/>
        </w:rPr>
      </w:pPr>
    </w:p>
    <w:p w14:paraId="0A82F915" w14:textId="1146D127" w:rsidR="00A6792D" w:rsidRPr="00063DD8" w:rsidRDefault="00F70654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>System Tracking Program (</w:t>
      </w:r>
      <w:r w:rsidR="00A6792D" w:rsidRPr="00063DD8">
        <w:rPr>
          <w:rFonts w:ascii="Times New Roman" w:hAnsi="Times New Roman"/>
        </w:rPr>
        <w:t>STP</w:t>
      </w:r>
      <w:r>
        <w:rPr>
          <w:rFonts w:ascii="Times New Roman" w:hAnsi="Times New Roman"/>
        </w:rPr>
        <w:t>)</w:t>
      </w:r>
      <w:r w:rsidR="00A6792D" w:rsidRPr="00063DD8">
        <w:rPr>
          <w:rFonts w:ascii="Times New Roman" w:hAnsi="Times New Roman"/>
        </w:rPr>
        <w:t xml:space="preserve"> ID </w:t>
      </w:r>
      <w:r w:rsidR="00966B65">
        <w:rPr>
          <w:rFonts w:ascii="Times New Roman" w:hAnsi="Times New Roman"/>
        </w:rPr>
        <w:t>Number</w:t>
      </w:r>
      <w:r w:rsidR="00A6792D" w:rsidRPr="00063DD8">
        <w:rPr>
          <w:rFonts w:ascii="Times New Roman" w:hAnsi="Times New Roman"/>
        </w:rPr>
        <w:t xml:space="preserve">:  </w:t>
      </w:r>
      <w:sdt>
        <w:sdtPr>
          <w:rPr>
            <w:rFonts w:ascii="Times New Roman" w:hAnsi="Times New Roman"/>
          </w:rPr>
          <w:id w:val="1170520115"/>
          <w:placeholder>
            <w:docPart w:val="9FA913691C56451080431CBA1EF3344E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0A82F916" w14:textId="77777777" w:rsidR="006C7D15" w:rsidRPr="00063DD8" w:rsidRDefault="006C7D15" w:rsidP="00F24954">
      <w:pPr>
        <w:tabs>
          <w:tab w:val="num" w:pos="720"/>
        </w:tabs>
        <w:ind w:left="720" w:hanging="720"/>
        <w:rPr>
          <w:rFonts w:ascii="Times New Roman" w:hAnsi="Times New Roman"/>
        </w:rPr>
      </w:pPr>
    </w:p>
    <w:p w14:paraId="0A82F917" w14:textId="64D28CDF" w:rsidR="00A6792D" w:rsidRPr="00063DD8" w:rsidRDefault="00325D97" w:rsidP="00F24954">
      <w:pPr>
        <w:numPr>
          <w:ilvl w:val="0"/>
          <w:numId w:val="38"/>
        </w:numPr>
        <w:ind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DoD </w:t>
      </w:r>
      <w:r w:rsidR="00275EA9">
        <w:rPr>
          <w:rFonts w:ascii="Times New Roman" w:hAnsi="Times New Roman"/>
        </w:rPr>
        <w:t>IT Portfolio Repository (</w:t>
      </w:r>
      <w:r w:rsidR="00A6792D" w:rsidRPr="00063DD8">
        <w:rPr>
          <w:rFonts w:ascii="Times New Roman" w:hAnsi="Times New Roman"/>
        </w:rPr>
        <w:t>DITPR</w:t>
      </w:r>
      <w:r w:rsidR="00275EA9">
        <w:rPr>
          <w:rFonts w:ascii="Times New Roman" w:hAnsi="Times New Roman"/>
        </w:rPr>
        <w:t>)</w:t>
      </w:r>
      <w:r w:rsidR="00A6792D" w:rsidRPr="00063DD8">
        <w:rPr>
          <w:rFonts w:ascii="Times New Roman" w:hAnsi="Times New Roman"/>
        </w:rPr>
        <w:t xml:space="preserve"> ID </w:t>
      </w:r>
      <w:r w:rsidR="00966B65">
        <w:rPr>
          <w:rFonts w:ascii="Times New Roman" w:hAnsi="Times New Roman"/>
        </w:rPr>
        <w:t>Number</w:t>
      </w:r>
      <w:r w:rsidR="003A4052">
        <w:rPr>
          <w:rFonts w:ascii="Times New Roman" w:hAnsi="Times New Roman"/>
        </w:rPr>
        <w:t xml:space="preserve"> (if applicable)</w:t>
      </w:r>
      <w:r w:rsidR="00A6792D" w:rsidRPr="00063DD8">
        <w:rPr>
          <w:rFonts w:ascii="Times New Roman" w:hAnsi="Times New Roman"/>
        </w:rPr>
        <w:t xml:space="preserve">:  </w:t>
      </w:r>
      <w:sdt>
        <w:sdtPr>
          <w:rPr>
            <w:rFonts w:ascii="Times New Roman" w:hAnsi="Times New Roman"/>
          </w:rPr>
          <w:id w:val="-71205214"/>
          <w:placeholder>
            <w:docPart w:val="9EB93A73AE8741EEA6F82E0463614809"/>
          </w:placeholder>
          <w:showingPlcHdr/>
        </w:sdtPr>
        <w:sdtEndPr/>
        <w:sdtContent>
          <w:r w:rsidR="00A01EC9" w:rsidRPr="004C6232">
            <w:rPr>
              <w:rStyle w:val="PlaceholderText"/>
            </w:rPr>
            <w:t>Click or tap here to enter text.</w:t>
          </w:r>
        </w:sdtContent>
      </w:sdt>
    </w:p>
    <w:p w14:paraId="0A82F918" w14:textId="77777777" w:rsidR="006C7D15" w:rsidRDefault="006C7D15" w:rsidP="00F24954">
      <w:pPr>
        <w:tabs>
          <w:tab w:val="num" w:pos="720"/>
        </w:tabs>
        <w:ind w:left="720" w:hanging="720"/>
        <w:rPr>
          <w:rFonts w:ascii="Times New Roman" w:hAnsi="Times New Roman"/>
        </w:rPr>
      </w:pPr>
    </w:p>
    <w:p w14:paraId="0A82F91A" w14:textId="7B7935FA" w:rsidR="00F24D02" w:rsidRPr="00595AD2" w:rsidRDefault="00F24D02" w:rsidP="00F24954">
      <w:pPr>
        <w:rPr>
          <w:rFonts w:ascii="Times New Roman" w:hAnsi="Times New Roman"/>
          <w:u w:val="single"/>
        </w:rPr>
      </w:pPr>
      <w:r w:rsidRPr="00595AD2">
        <w:rPr>
          <w:rFonts w:ascii="Times New Roman" w:hAnsi="Times New Roman"/>
          <w:b/>
          <w:u w:val="single"/>
        </w:rPr>
        <w:t>System Description</w:t>
      </w:r>
    </w:p>
    <w:p w14:paraId="0A82F91B" w14:textId="77777777" w:rsidR="00F24D02" w:rsidRDefault="00F24D02" w:rsidP="006C7D15">
      <w:pPr>
        <w:rPr>
          <w:rFonts w:ascii="Times New Roman" w:hAnsi="Times New Roman"/>
        </w:rPr>
      </w:pPr>
    </w:p>
    <w:p w14:paraId="0A82F91C" w14:textId="0353594F" w:rsidR="009C442A" w:rsidRDefault="00F24D02" w:rsidP="00F24954">
      <w:pPr>
        <w:pStyle w:val="ListParagraph"/>
        <w:numPr>
          <w:ilvl w:val="0"/>
          <w:numId w:val="51"/>
        </w:numPr>
        <w:tabs>
          <w:tab w:val="left" w:pos="0"/>
        </w:tabs>
        <w:ind w:left="0" w:firstLine="0"/>
        <w:rPr>
          <w:rFonts w:ascii="Times New Roman" w:hAnsi="Times New Roman"/>
        </w:rPr>
      </w:pPr>
      <w:r w:rsidRPr="009C442A">
        <w:rPr>
          <w:rFonts w:ascii="Times New Roman" w:hAnsi="Times New Roman"/>
        </w:rPr>
        <w:t xml:space="preserve">Provide a written description of the system and diagram(s) identifying key operational nodes/system components.  Include all relevant information/documentation (e.g., </w:t>
      </w:r>
      <w:r w:rsidR="00D97621">
        <w:rPr>
          <w:rFonts w:ascii="Times New Roman" w:hAnsi="Times New Roman"/>
        </w:rPr>
        <w:t>DoD Information Network (</w:t>
      </w:r>
      <w:r w:rsidRPr="009C442A">
        <w:rPr>
          <w:rFonts w:ascii="Times New Roman" w:hAnsi="Times New Roman"/>
        </w:rPr>
        <w:t>DoDIN</w:t>
      </w:r>
      <w:r w:rsidR="00D97621">
        <w:rPr>
          <w:rFonts w:ascii="Times New Roman" w:hAnsi="Times New Roman"/>
        </w:rPr>
        <w:t>)</w:t>
      </w:r>
      <w:r w:rsidRPr="009C442A">
        <w:rPr>
          <w:rFonts w:ascii="Times New Roman" w:hAnsi="Times New Roman"/>
        </w:rPr>
        <w:t xml:space="preserve"> interfaces, internal/external interfaces, system users) that support recertification.</w:t>
      </w:r>
      <w:r w:rsidR="009C442A">
        <w:rPr>
          <w:rFonts w:ascii="Times New Roman" w:hAnsi="Times New Roman"/>
        </w:rPr>
        <w:t xml:space="preserve"> </w:t>
      </w:r>
      <w:r w:rsidRPr="009C442A">
        <w:rPr>
          <w:rFonts w:ascii="Times New Roman" w:hAnsi="Times New Roman"/>
        </w:rPr>
        <w:t xml:space="preserve"> </w:t>
      </w:r>
      <w:r w:rsidR="009C442A" w:rsidRPr="009C442A">
        <w:rPr>
          <w:rFonts w:ascii="Times New Roman" w:hAnsi="Times New Roman"/>
          <w:b/>
          <w:u w:val="single"/>
        </w:rPr>
        <w:t>Ensure all acronyms are defined</w:t>
      </w:r>
      <w:r w:rsidR="009C442A" w:rsidRPr="009C442A">
        <w:rPr>
          <w:rFonts w:ascii="Times New Roman" w:hAnsi="Times New Roman"/>
        </w:rPr>
        <w:t>.</w:t>
      </w:r>
    </w:p>
    <w:p w14:paraId="0A82F91D" w14:textId="77777777" w:rsidR="009C442A" w:rsidRPr="009C442A" w:rsidRDefault="009C442A" w:rsidP="009C442A">
      <w:pPr>
        <w:tabs>
          <w:tab w:val="left" w:pos="1080"/>
        </w:tabs>
        <w:rPr>
          <w:rFonts w:ascii="Times New Roman" w:hAnsi="Times New Roman"/>
        </w:rPr>
      </w:pPr>
    </w:p>
    <w:p w14:paraId="0A82F921" w14:textId="105DDBAC" w:rsidR="00F24D02" w:rsidRPr="00063DD8" w:rsidRDefault="00F24D02" w:rsidP="00F24954">
      <w:pPr>
        <w:ind w:firstLine="720"/>
        <w:rPr>
          <w:rFonts w:ascii="Times New Roman" w:hAnsi="Times New Roman"/>
        </w:rPr>
      </w:pPr>
      <w:r w:rsidRPr="5ED6C4E7">
        <w:rPr>
          <w:rFonts w:ascii="Times New Roman" w:hAnsi="Times New Roman"/>
        </w:rPr>
        <w:t>You may include web page links where additional information</w:t>
      </w:r>
      <w:r w:rsidR="00635ECD" w:rsidRPr="5ED6C4E7">
        <w:rPr>
          <w:rFonts w:ascii="Times New Roman" w:hAnsi="Times New Roman"/>
        </w:rPr>
        <w:t xml:space="preserve"> (</w:t>
      </w:r>
      <w:r w:rsidR="00222AA4">
        <w:rPr>
          <w:rFonts w:ascii="Times New Roman" w:hAnsi="Times New Roman"/>
        </w:rPr>
        <w:t>Initial Capabilities Document (</w:t>
      </w:r>
      <w:r w:rsidR="00635ECD" w:rsidRPr="5ED6C4E7">
        <w:rPr>
          <w:rFonts w:ascii="Times New Roman" w:hAnsi="Times New Roman"/>
        </w:rPr>
        <w:t>ICD</w:t>
      </w:r>
      <w:r w:rsidR="00222AA4">
        <w:rPr>
          <w:rFonts w:ascii="Times New Roman" w:hAnsi="Times New Roman"/>
        </w:rPr>
        <w:t>)</w:t>
      </w:r>
      <w:r w:rsidR="00635ECD" w:rsidRPr="5ED6C4E7">
        <w:rPr>
          <w:rFonts w:ascii="Times New Roman" w:hAnsi="Times New Roman"/>
        </w:rPr>
        <w:t xml:space="preserve">, </w:t>
      </w:r>
      <w:r w:rsidR="00156D8A">
        <w:rPr>
          <w:rFonts w:ascii="Times New Roman" w:hAnsi="Times New Roman"/>
        </w:rPr>
        <w:t>Capability Development Document (</w:t>
      </w:r>
      <w:r w:rsidR="00635ECD" w:rsidRPr="5ED6C4E7">
        <w:rPr>
          <w:rFonts w:ascii="Times New Roman" w:hAnsi="Times New Roman"/>
        </w:rPr>
        <w:t>CDD</w:t>
      </w:r>
      <w:r w:rsidR="00156D8A">
        <w:rPr>
          <w:rFonts w:ascii="Times New Roman" w:hAnsi="Times New Roman"/>
        </w:rPr>
        <w:t>)</w:t>
      </w:r>
      <w:r w:rsidR="00635ECD" w:rsidRPr="5ED6C4E7">
        <w:rPr>
          <w:rFonts w:ascii="Times New Roman" w:hAnsi="Times New Roman"/>
        </w:rPr>
        <w:t xml:space="preserve">, </w:t>
      </w:r>
      <w:r w:rsidR="00156D8A">
        <w:rPr>
          <w:rFonts w:ascii="Times New Roman" w:hAnsi="Times New Roman"/>
        </w:rPr>
        <w:t xml:space="preserve">Capability Production Document </w:t>
      </w:r>
      <w:r w:rsidR="00AE5726">
        <w:rPr>
          <w:rFonts w:ascii="Times New Roman" w:hAnsi="Times New Roman"/>
        </w:rPr>
        <w:t>(</w:t>
      </w:r>
      <w:r w:rsidR="00635ECD" w:rsidRPr="5ED6C4E7">
        <w:rPr>
          <w:rFonts w:ascii="Times New Roman" w:hAnsi="Times New Roman"/>
        </w:rPr>
        <w:t>CPD</w:t>
      </w:r>
      <w:r w:rsidR="00AE5726">
        <w:rPr>
          <w:rFonts w:ascii="Times New Roman" w:hAnsi="Times New Roman"/>
        </w:rPr>
        <w:t>)</w:t>
      </w:r>
      <w:r w:rsidR="00D202C0" w:rsidRPr="5ED6C4E7">
        <w:rPr>
          <w:rFonts w:ascii="Times New Roman" w:hAnsi="Times New Roman"/>
        </w:rPr>
        <w:t xml:space="preserve"> </w:t>
      </w:r>
      <w:r w:rsidR="00156D8A">
        <w:rPr>
          <w:rFonts w:ascii="Times New Roman" w:hAnsi="Times New Roman"/>
        </w:rPr>
        <w:t>(</w:t>
      </w:r>
      <w:r w:rsidR="00D202C0" w:rsidRPr="5ED6C4E7">
        <w:rPr>
          <w:rFonts w:ascii="Times New Roman" w:hAnsi="Times New Roman"/>
        </w:rPr>
        <w:t>for legacy systems</w:t>
      </w:r>
      <w:r w:rsidR="00156D8A">
        <w:rPr>
          <w:rFonts w:ascii="Times New Roman" w:hAnsi="Times New Roman"/>
        </w:rPr>
        <w:t>)</w:t>
      </w:r>
      <w:r w:rsidR="00635ECD" w:rsidRPr="5ED6C4E7">
        <w:rPr>
          <w:rFonts w:ascii="Times New Roman" w:hAnsi="Times New Roman"/>
        </w:rPr>
        <w:t xml:space="preserve">, </w:t>
      </w:r>
      <w:r w:rsidR="00156D8A">
        <w:rPr>
          <w:rFonts w:ascii="Times New Roman" w:hAnsi="Times New Roman"/>
        </w:rPr>
        <w:t>Information Support Plan (</w:t>
      </w:r>
      <w:r w:rsidR="00635ECD" w:rsidRPr="5ED6C4E7">
        <w:rPr>
          <w:rFonts w:ascii="Times New Roman" w:hAnsi="Times New Roman"/>
        </w:rPr>
        <w:t>ISP</w:t>
      </w:r>
      <w:r w:rsidR="00156D8A">
        <w:rPr>
          <w:rFonts w:ascii="Times New Roman" w:hAnsi="Times New Roman"/>
        </w:rPr>
        <w:t>)</w:t>
      </w:r>
      <w:r w:rsidR="00364CF9" w:rsidRPr="5ED6C4E7">
        <w:rPr>
          <w:rFonts w:ascii="Times New Roman" w:hAnsi="Times New Roman"/>
        </w:rPr>
        <w:t xml:space="preserve">, </w:t>
      </w:r>
      <w:r w:rsidR="00861076">
        <w:rPr>
          <w:rFonts w:ascii="Times New Roman" w:hAnsi="Times New Roman"/>
        </w:rPr>
        <w:t>Joint Assessments and Standards Management (</w:t>
      </w:r>
      <w:r w:rsidR="000D74ED" w:rsidRPr="5ED6C4E7">
        <w:rPr>
          <w:rFonts w:ascii="Times New Roman" w:hAnsi="Times New Roman"/>
        </w:rPr>
        <w:t>JA</w:t>
      </w:r>
      <w:r w:rsidR="00486C51">
        <w:rPr>
          <w:rFonts w:ascii="Times New Roman" w:hAnsi="Times New Roman"/>
        </w:rPr>
        <w:t>S</w:t>
      </w:r>
      <w:r w:rsidR="000D74ED" w:rsidRPr="5ED6C4E7">
        <w:rPr>
          <w:rFonts w:ascii="Times New Roman" w:hAnsi="Times New Roman"/>
        </w:rPr>
        <w:t>M</w:t>
      </w:r>
      <w:r w:rsidR="00861076">
        <w:rPr>
          <w:rFonts w:ascii="Times New Roman" w:hAnsi="Times New Roman"/>
        </w:rPr>
        <w:t>)</w:t>
      </w:r>
      <w:r w:rsidR="000D74ED" w:rsidRPr="5ED6C4E7">
        <w:rPr>
          <w:rFonts w:ascii="Times New Roman" w:hAnsi="Times New Roman"/>
        </w:rPr>
        <w:t xml:space="preserve"> Associated ID</w:t>
      </w:r>
      <w:r w:rsidR="00B849E9" w:rsidRPr="5ED6C4E7">
        <w:rPr>
          <w:rFonts w:ascii="Times New Roman" w:hAnsi="Times New Roman"/>
        </w:rPr>
        <w:t>)</w:t>
      </w:r>
      <w:r w:rsidRPr="5ED6C4E7">
        <w:rPr>
          <w:rFonts w:ascii="Times New Roman" w:hAnsi="Times New Roman"/>
        </w:rPr>
        <w:t xml:space="preserve"> </w:t>
      </w:r>
      <w:r w:rsidR="00727D4C">
        <w:rPr>
          <w:rFonts w:ascii="Times New Roman" w:hAnsi="Times New Roman"/>
        </w:rPr>
        <w:t>is located</w:t>
      </w:r>
      <w:r w:rsidRPr="5ED6C4E7">
        <w:rPr>
          <w:rFonts w:ascii="Times New Roman" w:hAnsi="Times New Roman"/>
        </w:rPr>
        <w:t xml:space="preserve">.  </w:t>
      </w:r>
      <w:r w:rsidR="00175733">
        <w:rPr>
          <w:rFonts w:ascii="Times New Roman" w:hAnsi="Times New Roman"/>
        </w:rPr>
        <w:t>Digital</w:t>
      </w:r>
      <w:r w:rsidR="00175733" w:rsidRPr="5ED6C4E7">
        <w:rPr>
          <w:rFonts w:ascii="Times New Roman" w:hAnsi="Times New Roman"/>
        </w:rPr>
        <w:t xml:space="preserve"> </w:t>
      </w:r>
      <w:r w:rsidR="00F57E05">
        <w:rPr>
          <w:rFonts w:ascii="Times New Roman" w:hAnsi="Times New Roman"/>
        </w:rPr>
        <w:t>documentation</w:t>
      </w:r>
      <w:r w:rsidR="00465DB1">
        <w:rPr>
          <w:rFonts w:ascii="Times New Roman" w:hAnsi="Times New Roman"/>
        </w:rPr>
        <w:t xml:space="preserve"> associated with the system</w:t>
      </w:r>
      <w:r w:rsidR="00F57E05">
        <w:rPr>
          <w:rFonts w:ascii="Times New Roman" w:hAnsi="Times New Roman"/>
        </w:rPr>
        <w:t xml:space="preserve"> is</w:t>
      </w:r>
      <w:r w:rsidR="00AA17D7">
        <w:rPr>
          <w:rFonts w:ascii="Times New Roman" w:hAnsi="Times New Roman"/>
        </w:rPr>
        <w:t xml:space="preserve"> encouraged, and if </w:t>
      </w:r>
      <w:r w:rsidR="003A6B0F">
        <w:rPr>
          <w:rFonts w:ascii="Times New Roman" w:hAnsi="Times New Roman"/>
        </w:rPr>
        <w:t>a link is provided, ensure document accessibility.</w:t>
      </w:r>
      <w:r w:rsidR="0078668C">
        <w:rPr>
          <w:rFonts w:ascii="Times New Roman" w:hAnsi="Times New Roman"/>
        </w:rPr>
        <w:t xml:space="preserve"> </w:t>
      </w:r>
      <w:r w:rsidR="00B460C6">
        <w:rPr>
          <w:rFonts w:ascii="Times New Roman" w:hAnsi="Times New Roman"/>
        </w:rPr>
        <w:t xml:space="preserve"> </w:t>
      </w:r>
      <w:r w:rsidR="00A8377B" w:rsidRPr="5ED6C4E7">
        <w:rPr>
          <w:rFonts w:ascii="Times New Roman" w:hAnsi="Times New Roman"/>
        </w:rPr>
        <w:t>If</w:t>
      </w:r>
      <w:r w:rsidR="00A839DF" w:rsidRPr="5ED6C4E7">
        <w:rPr>
          <w:rFonts w:ascii="Times New Roman" w:hAnsi="Times New Roman"/>
        </w:rPr>
        <w:t xml:space="preserve"> </w:t>
      </w:r>
      <w:r w:rsidR="00D15AE3">
        <w:rPr>
          <w:rFonts w:ascii="Times New Roman" w:hAnsi="Times New Roman"/>
        </w:rPr>
        <w:t xml:space="preserve">providing </w:t>
      </w:r>
      <w:r w:rsidR="00A839DF" w:rsidRPr="5ED6C4E7">
        <w:rPr>
          <w:rFonts w:ascii="Times New Roman" w:hAnsi="Times New Roman"/>
        </w:rPr>
        <w:t>ICD, CDD</w:t>
      </w:r>
      <w:r w:rsidR="005716B1">
        <w:rPr>
          <w:rFonts w:ascii="Times New Roman" w:hAnsi="Times New Roman"/>
        </w:rPr>
        <w:t>,</w:t>
      </w:r>
      <w:r w:rsidR="00A839DF" w:rsidRPr="5ED6C4E7">
        <w:rPr>
          <w:rFonts w:ascii="Times New Roman" w:hAnsi="Times New Roman"/>
        </w:rPr>
        <w:t xml:space="preserve"> or CPD </w:t>
      </w:r>
      <w:r w:rsidR="00D15AE3">
        <w:rPr>
          <w:rFonts w:ascii="Times New Roman" w:hAnsi="Times New Roman"/>
        </w:rPr>
        <w:t xml:space="preserve">links, </w:t>
      </w:r>
      <w:r w:rsidR="00A839DF" w:rsidRPr="5ED6C4E7">
        <w:rPr>
          <w:rFonts w:ascii="Times New Roman" w:hAnsi="Times New Roman"/>
        </w:rPr>
        <w:t xml:space="preserve">then include the </w:t>
      </w:r>
      <w:r w:rsidR="00AA0C70">
        <w:rPr>
          <w:rFonts w:ascii="Times New Roman" w:hAnsi="Times New Roman"/>
          <w:color w:val="000000" w:themeColor="text1"/>
        </w:rPr>
        <w:t xml:space="preserve">Knowledge Management/Decision Support (KM/DS) </w:t>
      </w:r>
      <w:r w:rsidR="00A839DF" w:rsidRPr="5ED6C4E7">
        <w:rPr>
          <w:rFonts w:ascii="Times New Roman" w:hAnsi="Times New Roman"/>
        </w:rPr>
        <w:t xml:space="preserve">Document Control </w:t>
      </w:r>
      <w:r w:rsidR="005716B1">
        <w:rPr>
          <w:rFonts w:ascii="Times New Roman" w:hAnsi="Times New Roman"/>
        </w:rPr>
        <w:t>Number</w:t>
      </w:r>
      <w:r w:rsidR="00A839DF" w:rsidRPr="5ED6C4E7">
        <w:rPr>
          <w:rFonts w:ascii="Times New Roman" w:hAnsi="Times New Roman"/>
        </w:rPr>
        <w:t xml:space="preserve"> after the link.  If </w:t>
      </w:r>
      <w:r w:rsidR="00190DE1">
        <w:rPr>
          <w:rFonts w:ascii="Times New Roman" w:hAnsi="Times New Roman"/>
        </w:rPr>
        <w:t xml:space="preserve">including an </w:t>
      </w:r>
      <w:r w:rsidR="00A839DF" w:rsidRPr="5ED6C4E7">
        <w:rPr>
          <w:rFonts w:ascii="Times New Roman" w:hAnsi="Times New Roman"/>
        </w:rPr>
        <w:t>ISP</w:t>
      </w:r>
      <w:r w:rsidR="00190DE1">
        <w:rPr>
          <w:rFonts w:ascii="Times New Roman" w:hAnsi="Times New Roman"/>
        </w:rPr>
        <w:t xml:space="preserve"> link</w:t>
      </w:r>
      <w:r w:rsidR="00A839DF" w:rsidRPr="5ED6C4E7">
        <w:rPr>
          <w:rFonts w:ascii="Times New Roman" w:hAnsi="Times New Roman"/>
        </w:rPr>
        <w:t>, then include the JASM</w:t>
      </w:r>
      <w:r w:rsidR="00FB30DF" w:rsidRPr="5ED6C4E7">
        <w:rPr>
          <w:rFonts w:ascii="Times New Roman" w:hAnsi="Times New Roman"/>
        </w:rPr>
        <w:t xml:space="preserve"> </w:t>
      </w:r>
      <w:r w:rsidR="004958BF" w:rsidRPr="5ED6C4E7">
        <w:rPr>
          <w:rFonts w:ascii="Times New Roman" w:hAnsi="Times New Roman"/>
        </w:rPr>
        <w:t>ID Number.</w:t>
      </w:r>
    </w:p>
    <w:p w14:paraId="0A82F922" w14:textId="77777777" w:rsidR="00F24D02" w:rsidRPr="00063DD8" w:rsidRDefault="00F24D02" w:rsidP="00F24D02">
      <w:pPr>
        <w:rPr>
          <w:rFonts w:ascii="Times New Roman" w:hAnsi="Times New Roman"/>
        </w:rPr>
      </w:pPr>
    </w:p>
    <w:p w14:paraId="0A82F923" w14:textId="73B7DCD5" w:rsidR="00F24D02" w:rsidRPr="009C442A" w:rsidRDefault="4C5EBE94" w:rsidP="00F24954">
      <w:pPr>
        <w:pStyle w:val="ListParagraph"/>
        <w:numPr>
          <w:ilvl w:val="0"/>
          <w:numId w:val="51"/>
        </w:numPr>
        <w:tabs>
          <w:tab w:val="left" w:pos="720"/>
        </w:tabs>
        <w:ind w:left="0" w:firstLine="0"/>
        <w:rPr>
          <w:rFonts w:ascii="Times New Roman" w:hAnsi="Times New Roman"/>
        </w:rPr>
      </w:pPr>
      <w:r w:rsidRPr="7CCD536B">
        <w:rPr>
          <w:rFonts w:ascii="Times New Roman" w:hAnsi="Times New Roman"/>
        </w:rPr>
        <w:t xml:space="preserve">Provide a legible </w:t>
      </w:r>
      <w:r w:rsidR="00833FE4">
        <w:rPr>
          <w:rFonts w:ascii="Times New Roman" w:hAnsi="Times New Roman"/>
        </w:rPr>
        <w:t xml:space="preserve">High-Level Operational </w:t>
      </w:r>
      <w:r w:rsidRPr="7CCD536B">
        <w:rPr>
          <w:rFonts w:ascii="Times New Roman" w:hAnsi="Times New Roman"/>
        </w:rPr>
        <w:t xml:space="preserve">Concept </w:t>
      </w:r>
      <w:r w:rsidR="00833FE4">
        <w:rPr>
          <w:rFonts w:ascii="Times New Roman" w:hAnsi="Times New Roman"/>
        </w:rPr>
        <w:t>Graphic</w:t>
      </w:r>
      <w:r w:rsidRPr="7CCD536B">
        <w:rPr>
          <w:rFonts w:ascii="Times New Roman" w:hAnsi="Times New Roman"/>
        </w:rPr>
        <w:t xml:space="preserve"> </w:t>
      </w:r>
      <w:r w:rsidR="00833FE4">
        <w:rPr>
          <w:rFonts w:ascii="Times New Roman" w:hAnsi="Times New Roman"/>
        </w:rPr>
        <w:t>(Operational Viewpoint (</w:t>
      </w:r>
      <w:r w:rsidRPr="7CCD536B">
        <w:rPr>
          <w:rFonts w:ascii="Times New Roman" w:hAnsi="Times New Roman"/>
        </w:rPr>
        <w:t>OV</w:t>
      </w:r>
      <w:r w:rsidR="00833FE4">
        <w:rPr>
          <w:rFonts w:ascii="Times New Roman" w:hAnsi="Times New Roman"/>
        </w:rPr>
        <w:t>)</w:t>
      </w:r>
      <w:r w:rsidRPr="7CCD536B">
        <w:rPr>
          <w:rFonts w:ascii="Times New Roman" w:hAnsi="Times New Roman"/>
        </w:rPr>
        <w:t>-1</w:t>
      </w:r>
      <w:r w:rsidR="00833FE4">
        <w:rPr>
          <w:rFonts w:ascii="Times New Roman" w:hAnsi="Times New Roman"/>
        </w:rPr>
        <w:t>)</w:t>
      </w:r>
      <w:r w:rsidRPr="7CCD536B">
        <w:rPr>
          <w:rFonts w:ascii="Times New Roman" w:hAnsi="Times New Roman"/>
        </w:rPr>
        <w:t xml:space="preserve"> </w:t>
      </w:r>
      <w:r w:rsidR="00C164FD">
        <w:rPr>
          <w:rFonts w:ascii="Times New Roman" w:hAnsi="Times New Roman"/>
        </w:rPr>
        <w:t xml:space="preserve">for the system capability </w:t>
      </w:r>
      <w:r w:rsidR="009A6D20">
        <w:rPr>
          <w:rFonts w:ascii="Times New Roman" w:hAnsi="Times New Roman"/>
        </w:rPr>
        <w:t>as shown in Figure 1</w:t>
      </w:r>
      <w:r w:rsidRPr="7CCD536B">
        <w:rPr>
          <w:rFonts w:ascii="Times New Roman" w:hAnsi="Times New Roman"/>
        </w:rPr>
        <w:t>.</w:t>
      </w:r>
      <w:r w:rsidR="00D603B9">
        <w:rPr>
          <w:rFonts w:ascii="Times New Roman" w:hAnsi="Times New Roman"/>
        </w:rPr>
        <w:t xml:space="preserve">  If the </w:t>
      </w:r>
      <w:r w:rsidR="00836B64">
        <w:rPr>
          <w:rFonts w:ascii="Times New Roman" w:hAnsi="Times New Roman"/>
        </w:rPr>
        <w:t xml:space="preserve">recertification </w:t>
      </w:r>
      <w:r w:rsidR="008A39E8">
        <w:rPr>
          <w:rFonts w:ascii="Times New Roman" w:hAnsi="Times New Roman"/>
        </w:rPr>
        <w:t>relate</w:t>
      </w:r>
      <w:r w:rsidR="00C164FD">
        <w:rPr>
          <w:rFonts w:ascii="Times New Roman" w:hAnsi="Times New Roman"/>
        </w:rPr>
        <w:t>s</w:t>
      </w:r>
      <w:r w:rsidR="008A39E8">
        <w:rPr>
          <w:rFonts w:ascii="Times New Roman" w:hAnsi="Times New Roman"/>
        </w:rPr>
        <w:t xml:space="preserve"> to an operation</w:t>
      </w:r>
      <w:r w:rsidR="00CA370F">
        <w:rPr>
          <w:rFonts w:ascii="Times New Roman" w:hAnsi="Times New Roman"/>
        </w:rPr>
        <w:t>al</w:t>
      </w:r>
      <w:r w:rsidR="008A39E8">
        <w:rPr>
          <w:rFonts w:ascii="Times New Roman" w:hAnsi="Times New Roman"/>
        </w:rPr>
        <w:t xml:space="preserve"> impact </w:t>
      </w:r>
      <w:r w:rsidR="00C71176">
        <w:rPr>
          <w:rFonts w:ascii="Times New Roman" w:hAnsi="Times New Roman"/>
        </w:rPr>
        <w:t xml:space="preserve">to the </w:t>
      </w:r>
      <w:r w:rsidR="005066E9">
        <w:rPr>
          <w:rFonts w:ascii="Times New Roman" w:hAnsi="Times New Roman"/>
        </w:rPr>
        <w:t>mission,</w:t>
      </w:r>
      <w:r w:rsidR="00C71176">
        <w:rPr>
          <w:rFonts w:ascii="Times New Roman" w:hAnsi="Times New Roman"/>
        </w:rPr>
        <w:t xml:space="preserve"> then highlight and explain </w:t>
      </w:r>
      <w:r w:rsidR="00190550">
        <w:rPr>
          <w:rFonts w:ascii="Times New Roman" w:hAnsi="Times New Roman"/>
        </w:rPr>
        <w:t>this</w:t>
      </w:r>
      <w:r w:rsidR="00435452">
        <w:rPr>
          <w:rFonts w:ascii="Times New Roman" w:hAnsi="Times New Roman"/>
        </w:rPr>
        <w:t xml:space="preserve"> capability</w:t>
      </w:r>
      <w:r w:rsidR="00C164FD">
        <w:rPr>
          <w:rFonts w:ascii="Times New Roman" w:hAnsi="Times New Roman"/>
        </w:rPr>
        <w:t xml:space="preserve"> in detail</w:t>
      </w:r>
      <w:r w:rsidR="00435452">
        <w:rPr>
          <w:rFonts w:ascii="Times New Roman" w:hAnsi="Times New Roman"/>
        </w:rPr>
        <w:t>.</w:t>
      </w:r>
      <w:r w:rsidRPr="7CCD536B">
        <w:rPr>
          <w:rFonts w:ascii="Times New Roman" w:hAnsi="Times New Roman"/>
        </w:rPr>
        <w:t xml:space="preserve">  In </w:t>
      </w:r>
      <w:r w:rsidRPr="7CCD536B">
        <w:rPr>
          <w:rFonts w:ascii="Times New Roman" w:hAnsi="Times New Roman"/>
        </w:rPr>
        <w:lastRenderedPageBreak/>
        <w:t xml:space="preserve">addition, or in the absence of an OV-1, provide a high-level textual description of the operational concept.  </w:t>
      </w:r>
      <w:r w:rsidRPr="7CCD536B">
        <w:rPr>
          <w:rFonts w:ascii="Times New Roman" w:hAnsi="Times New Roman"/>
          <w:b/>
          <w:bCs/>
          <w:u w:val="single"/>
        </w:rPr>
        <w:t>Include a legend defining all acronyms</w:t>
      </w:r>
      <w:r w:rsidR="002DADDC" w:rsidRPr="00F24954">
        <w:rPr>
          <w:rFonts w:ascii="Times New Roman" w:hAnsi="Times New Roman"/>
          <w:b/>
          <w:bCs/>
        </w:rPr>
        <w:t>.</w:t>
      </w:r>
    </w:p>
    <w:p w14:paraId="0A82F924" w14:textId="77777777" w:rsidR="00F24D02" w:rsidRPr="00063DD8" w:rsidRDefault="00F24D02" w:rsidP="00F24D02">
      <w:pPr>
        <w:jc w:val="center"/>
        <w:rPr>
          <w:rFonts w:ascii="Times New Roman" w:hAnsi="Times New Roman"/>
        </w:rPr>
      </w:pPr>
    </w:p>
    <w:sdt>
      <w:sdtPr>
        <w:rPr>
          <w:rFonts w:ascii="Times New Roman" w:hAnsi="Times New Roman"/>
          <w:color w:val="2B579A"/>
          <w:shd w:val="clear" w:color="auto" w:fill="E6E6E6"/>
        </w:rPr>
        <w:id w:val="1888298708"/>
        <w:picture/>
      </w:sdtPr>
      <w:sdtEndPr/>
      <w:sdtContent>
        <w:p w14:paraId="0A82F925" w14:textId="77777777" w:rsidR="00F24D02" w:rsidRPr="00063DD8" w:rsidRDefault="00F24D02" w:rsidP="00F24D02">
          <w:pPr>
            <w:jc w:val="center"/>
            <w:rPr>
              <w:rFonts w:ascii="Times New Roman" w:hAnsi="Times New Roman"/>
            </w:rPr>
          </w:pPr>
          <w:r w:rsidRPr="00063DD8">
            <w:rPr>
              <w:rFonts w:ascii="Times New Roman" w:hAnsi="Times New Roman"/>
              <w:noProof/>
              <w:color w:val="2B579A"/>
              <w:shd w:val="clear" w:color="auto" w:fill="E6E6E6"/>
            </w:rPr>
            <w:drawing>
              <wp:inline distT="0" distB="0" distL="0" distR="0" wp14:anchorId="0A82FAAE" wp14:editId="687ECC54">
                <wp:extent cx="4572000" cy="3425152"/>
                <wp:effectExtent l="19050" t="19050" r="19050" b="23495"/>
                <wp:docPr id="4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0" cy="342515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A82F926" w14:textId="77777777" w:rsidR="00F24D02" w:rsidRDefault="00F24D02" w:rsidP="00F24D02">
      <w:pPr>
        <w:rPr>
          <w:rFonts w:ascii="Times New Roman" w:hAnsi="Times New Roman"/>
        </w:rPr>
      </w:pPr>
    </w:p>
    <w:p w14:paraId="74D08541" w14:textId="25369047" w:rsidR="008322D9" w:rsidRPr="00F24954" w:rsidRDefault="008322D9" w:rsidP="00F24954">
      <w:pPr>
        <w:jc w:val="center"/>
        <w:rPr>
          <w:rFonts w:ascii="Times New Roman" w:hAnsi="Times New Roman"/>
          <w:b/>
          <w:bCs/>
        </w:rPr>
      </w:pPr>
      <w:r w:rsidRPr="00F24954">
        <w:rPr>
          <w:rFonts w:ascii="Times New Roman" w:hAnsi="Times New Roman"/>
          <w:b/>
          <w:bCs/>
        </w:rPr>
        <w:t xml:space="preserve">Figure 1.  </w:t>
      </w:r>
      <w:r w:rsidR="00E009AD" w:rsidRPr="00F24954">
        <w:rPr>
          <w:rFonts w:ascii="Times New Roman" w:hAnsi="Times New Roman"/>
          <w:b/>
          <w:bCs/>
          <w:color w:val="0000FF"/>
        </w:rPr>
        <w:t>Name of System</w:t>
      </w:r>
      <w:r w:rsidR="00ED105F" w:rsidRPr="00F24954">
        <w:rPr>
          <w:rFonts w:ascii="Times New Roman" w:hAnsi="Times New Roman"/>
          <w:b/>
          <w:bCs/>
        </w:rPr>
        <w:t xml:space="preserve"> OV-1</w:t>
      </w:r>
    </w:p>
    <w:p w14:paraId="0A82F927" w14:textId="77777777" w:rsidR="00C03001" w:rsidRPr="00063DD8" w:rsidRDefault="00C03001" w:rsidP="00F24D02">
      <w:pPr>
        <w:rPr>
          <w:rFonts w:ascii="Times New Roman" w:hAnsi="Times New Roman"/>
        </w:rPr>
      </w:pPr>
    </w:p>
    <w:p w14:paraId="0A82F928" w14:textId="71E56E01" w:rsidR="00F24D02" w:rsidRPr="009C442A" w:rsidRDefault="00F24D02" w:rsidP="00F24954">
      <w:pPr>
        <w:pStyle w:val="ListParagraph"/>
        <w:numPr>
          <w:ilvl w:val="0"/>
          <w:numId w:val="51"/>
        </w:numPr>
        <w:tabs>
          <w:tab w:val="left" w:pos="720"/>
        </w:tabs>
        <w:ind w:left="0" w:firstLine="0"/>
        <w:rPr>
          <w:rFonts w:ascii="Times New Roman" w:hAnsi="Times New Roman"/>
        </w:rPr>
      </w:pPr>
      <w:r w:rsidRPr="009C442A">
        <w:rPr>
          <w:rFonts w:ascii="Times New Roman" w:hAnsi="Times New Roman"/>
        </w:rPr>
        <w:t>Provide a legible System</w:t>
      </w:r>
      <w:r w:rsidR="00C5770A">
        <w:rPr>
          <w:rFonts w:ascii="Times New Roman" w:hAnsi="Times New Roman"/>
        </w:rPr>
        <w:t>s</w:t>
      </w:r>
      <w:r w:rsidRPr="009C442A">
        <w:rPr>
          <w:rFonts w:ascii="Times New Roman" w:hAnsi="Times New Roman"/>
        </w:rPr>
        <w:t xml:space="preserve"> </w:t>
      </w:r>
      <w:r w:rsidR="00FD690A">
        <w:rPr>
          <w:rFonts w:ascii="Times New Roman" w:hAnsi="Times New Roman"/>
        </w:rPr>
        <w:t xml:space="preserve">Interface Description </w:t>
      </w:r>
      <w:r w:rsidR="00C5770A">
        <w:rPr>
          <w:rFonts w:ascii="Times New Roman" w:hAnsi="Times New Roman"/>
        </w:rPr>
        <w:t>(Systems Viewpoint (</w:t>
      </w:r>
      <w:r w:rsidR="00FD690A">
        <w:rPr>
          <w:rFonts w:ascii="Times New Roman" w:hAnsi="Times New Roman"/>
        </w:rPr>
        <w:t>SV</w:t>
      </w:r>
      <w:r w:rsidR="00C5770A">
        <w:rPr>
          <w:rFonts w:ascii="Times New Roman" w:hAnsi="Times New Roman"/>
        </w:rPr>
        <w:t>)</w:t>
      </w:r>
      <w:r w:rsidR="00FD690A">
        <w:rPr>
          <w:rFonts w:ascii="Times New Roman" w:hAnsi="Times New Roman"/>
        </w:rPr>
        <w:t>-1</w:t>
      </w:r>
      <w:r w:rsidR="00C5770A">
        <w:rPr>
          <w:rFonts w:ascii="Times New Roman" w:hAnsi="Times New Roman"/>
        </w:rPr>
        <w:t>)</w:t>
      </w:r>
      <w:r w:rsidR="00FD690A">
        <w:rPr>
          <w:rFonts w:ascii="Times New Roman" w:hAnsi="Times New Roman"/>
        </w:rPr>
        <w:t xml:space="preserve"> </w:t>
      </w:r>
      <w:r w:rsidR="00C5770A">
        <w:rPr>
          <w:rFonts w:ascii="Times New Roman" w:hAnsi="Times New Roman"/>
        </w:rPr>
        <w:t xml:space="preserve">similar to Figure 2.  </w:t>
      </w:r>
      <w:r w:rsidR="002222D7">
        <w:rPr>
          <w:rFonts w:ascii="Times New Roman" w:hAnsi="Times New Roman"/>
        </w:rPr>
        <w:t xml:space="preserve">It is </w:t>
      </w:r>
      <w:r w:rsidR="00EA62DC">
        <w:rPr>
          <w:rFonts w:ascii="Times New Roman" w:hAnsi="Times New Roman"/>
        </w:rPr>
        <w:t xml:space="preserve">important to </w:t>
      </w:r>
      <w:r w:rsidR="003E3F5F">
        <w:rPr>
          <w:rFonts w:ascii="Times New Roman" w:hAnsi="Times New Roman"/>
        </w:rPr>
        <w:t xml:space="preserve">note any changes </w:t>
      </w:r>
      <w:r w:rsidR="004E5E23">
        <w:rPr>
          <w:rFonts w:ascii="Times New Roman" w:hAnsi="Times New Roman"/>
        </w:rPr>
        <w:t xml:space="preserve">or updates that have been made to the SV-1 </w:t>
      </w:r>
      <w:r w:rsidR="001646BC">
        <w:rPr>
          <w:rFonts w:ascii="Times New Roman" w:hAnsi="Times New Roman"/>
        </w:rPr>
        <w:t>since the previous JIC</w:t>
      </w:r>
      <w:r w:rsidR="00F92F2C">
        <w:rPr>
          <w:rFonts w:ascii="Times New Roman" w:hAnsi="Times New Roman"/>
        </w:rPr>
        <w:t>.</w:t>
      </w:r>
      <w:r w:rsidRPr="009C442A">
        <w:rPr>
          <w:rFonts w:ascii="Times New Roman" w:hAnsi="Times New Roman"/>
        </w:rPr>
        <w:t xml:space="preserve">  </w:t>
      </w:r>
      <w:r w:rsidRPr="009C442A">
        <w:rPr>
          <w:rFonts w:ascii="Times New Roman" w:hAnsi="Times New Roman"/>
          <w:b/>
          <w:u w:val="single"/>
        </w:rPr>
        <w:t>Include a legend defining all acronyms</w:t>
      </w:r>
      <w:r w:rsidRPr="00F24954">
        <w:rPr>
          <w:rFonts w:ascii="Times New Roman" w:hAnsi="Times New Roman"/>
          <w:b/>
        </w:rPr>
        <w:t>.</w:t>
      </w:r>
    </w:p>
    <w:p w14:paraId="0A82F929" w14:textId="77777777" w:rsidR="00F24D02" w:rsidRDefault="00F24D02" w:rsidP="00F24D02">
      <w:pPr>
        <w:rPr>
          <w:rFonts w:ascii="Times New Roman" w:hAnsi="Times New Roman"/>
        </w:rPr>
      </w:pPr>
    </w:p>
    <w:p w14:paraId="1BA2F67F" w14:textId="571FB95A" w:rsidR="00AE41CA" w:rsidRDefault="00897F1D" w:rsidP="00F2495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Instead of providing a system description, </w:t>
      </w:r>
      <w:r w:rsidR="00AE41CA" w:rsidRPr="5ED6C4E7">
        <w:rPr>
          <w:rFonts w:ascii="Times New Roman" w:hAnsi="Times New Roman"/>
        </w:rPr>
        <w:t xml:space="preserve">you may include web page links </w:t>
      </w:r>
      <w:r w:rsidR="00E627C9">
        <w:rPr>
          <w:rFonts w:ascii="Times New Roman" w:hAnsi="Times New Roman"/>
        </w:rPr>
        <w:t xml:space="preserve">for </w:t>
      </w:r>
      <w:r w:rsidR="00AE41CA" w:rsidRPr="5ED6C4E7">
        <w:rPr>
          <w:rFonts w:ascii="Times New Roman" w:hAnsi="Times New Roman"/>
        </w:rPr>
        <w:t>this and additional information (ICD, CDD, CPD, ISP, JA</w:t>
      </w:r>
      <w:r w:rsidR="00AE41CA">
        <w:rPr>
          <w:rFonts w:ascii="Times New Roman" w:hAnsi="Times New Roman"/>
        </w:rPr>
        <w:t>S</w:t>
      </w:r>
      <w:r w:rsidR="00AE41CA" w:rsidRPr="5ED6C4E7">
        <w:rPr>
          <w:rFonts w:ascii="Times New Roman" w:hAnsi="Times New Roman"/>
        </w:rPr>
        <w:t xml:space="preserve">M Associated ID, most current </w:t>
      </w:r>
      <w:r w:rsidR="008E04AD">
        <w:rPr>
          <w:rFonts w:ascii="Times New Roman" w:hAnsi="Times New Roman"/>
        </w:rPr>
        <w:t>Net-Ready Key Performance Parameter (</w:t>
      </w:r>
      <w:r w:rsidR="00AE41CA" w:rsidRPr="5ED6C4E7">
        <w:rPr>
          <w:rFonts w:ascii="Times New Roman" w:hAnsi="Times New Roman"/>
        </w:rPr>
        <w:t>NR KPP</w:t>
      </w:r>
      <w:r w:rsidR="008E04AD">
        <w:rPr>
          <w:rFonts w:ascii="Times New Roman" w:hAnsi="Times New Roman"/>
        </w:rPr>
        <w:t>)</w:t>
      </w:r>
      <w:r w:rsidR="00AE41CA" w:rsidRPr="5ED6C4E7">
        <w:rPr>
          <w:rFonts w:ascii="Times New Roman" w:hAnsi="Times New Roman"/>
        </w:rPr>
        <w:t xml:space="preserve"> Joint Staff </w:t>
      </w:r>
      <w:r w:rsidR="00070DC0">
        <w:rPr>
          <w:rFonts w:ascii="Times New Roman" w:hAnsi="Times New Roman"/>
        </w:rPr>
        <w:t>c</w:t>
      </w:r>
      <w:r w:rsidR="00AE41CA" w:rsidRPr="5ED6C4E7">
        <w:rPr>
          <w:rFonts w:ascii="Times New Roman" w:hAnsi="Times New Roman"/>
        </w:rPr>
        <w:t xml:space="preserve">ertification). </w:t>
      </w:r>
      <w:r w:rsidR="00F12937">
        <w:rPr>
          <w:rFonts w:ascii="Times New Roman" w:hAnsi="Times New Roman"/>
        </w:rPr>
        <w:t xml:space="preserve"> E</w:t>
      </w:r>
      <w:r w:rsidR="00AE41CA">
        <w:rPr>
          <w:rFonts w:ascii="Times New Roman" w:hAnsi="Times New Roman"/>
        </w:rPr>
        <w:t xml:space="preserve">nsure </w:t>
      </w:r>
      <w:r w:rsidR="001A41A0">
        <w:rPr>
          <w:rFonts w:ascii="Times New Roman" w:hAnsi="Times New Roman"/>
        </w:rPr>
        <w:t>all</w:t>
      </w:r>
      <w:r w:rsidR="0029392B">
        <w:rPr>
          <w:rFonts w:ascii="Times New Roman" w:hAnsi="Times New Roman"/>
        </w:rPr>
        <w:t xml:space="preserve"> links </w:t>
      </w:r>
      <w:r w:rsidR="00A95302">
        <w:rPr>
          <w:rFonts w:ascii="Times New Roman" w:hAnsi="Times New Roman"/>
        </w:rPr>
        <w:t>to the documents are accessible</w:t>
      </w:r>
      <w:r w:rsidR="00AE41CA">
        <w:rPr>
          <w:rFonts w:ascii="Times New Roman" w:hAnsi="Times New Roman"/>
        </w:rPr>
        <w:t>.</w:t>
      </w:r>
    </w:p>
    <w:p w14:paraId="743DBDCA" w14:textId="77777777" w:rsidR="00AE41CA" w:rsidRPr="00063DD8" w:rsidRDefault="00AE41CA" w:rsidP="00F24954">
      <w:pPr>
        <w:ind w:left="720"/>
        <w:rPr>
          <w:rFonts w:ascii="Times New Roman" w:hAnsi="Times New Roman"/>
        </w:rPr>
      </w:pPr>
    </w:p>
    <w:p w14:paraId="0A82F92A" w14:textId="77777777" w:rsidR="00F24D02" w:rsidRPr="00063DD8" w:rsidRDefault="00FD690A" w:rsidP="00FD690A">
      <w:pPr>
        <w:jc w:val="center"/>
        <w:rPr>
          <w:rFonts w:ascii="Times New Roman" w:hAnsi="Times New Roman"/>
        </w:rPr>
      </w:pPr>
      <w:r w:rsidRPr="00FD690A"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0A82FAB0" wp14:editId="0A82FAB1">
            <wp:extent cx="5734899" cy="346355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08" cy="3464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1FB8E" w14:textId="77777777" w:rsidR="00C12122" w:rsidRDefault="00C12122">
      <w:pPr>
        <w:rPr>
          <w:rFonts w:ascii="Times New Roman" w:hAnsi="Times New Roman"/>
        </w:rPr>
      </w:pPr>
    </w:p>
    <w:p w14:paraId="0F35DD9D" w14:textId="3824C5E1" w:rsidR="00C12122" w:rsidRDefault="00214D83" w:rsidP="00214D83">
      <w:pPr>
        <w:jc w:val="center"/>
        <w:rPr>
          <w:rFonts w:ascii="Times New Roman" w:hAnsi="Times New Roman"/>
          <w:b/>
          <w:bCs/>
        </w:rPr>
      </w:pPr>
      <w:r w:rsidRPr="00F24954">
        <w:rPr>
          <w:rFonts w:ascii="Times New Roman" w:hAnsi="Times New Roman"/>
          <w:b/>
          <w:bCs/>
        </w:rPr>
        <w:t xml:space="preserve">Figure 2.  </w:t>
      </w:r>
      <w:r w:rsidR="00E009AD" w:rsidRPr="00F24954">
        <w:rPr>
          <w:rFonts w:ascii="Times New Roman" w:hAnsi="Times New Roman"/>
          <w:b/>
          <w:bCs/>
          <w:color w:val="0000FF"/>
        </w:rPr>
        <w:t>Name of System</w:t>
      </w:r>
      <w:r w:rsidR="00E009AD" w:rsidRPr="00F24954">
        <w:rPr>
          <w:rFonts w:ascii="Times New Roman" w:hAnsi="Times New Roman"/>
          <w:b/>
          <w:bCs/>
        </w:rPr>
        <w:t xml:space="preserve"> SV-1</w:t>
      </w:r>
    </w:p>
    <w:p w14:paraId="3446BFFF" w14:textId="77777777" w:rsidR="007833F5" w:rsidRPr="00F24954" w:rsidRDefault="007833F5" w:rsidP="00F24954">
      <w:pPr>
        <w:rPr>
          <w:rFonts w:ascii="Times New Roman" w:hAnsi="Times New Roman"/>
        </w:rPr>
      </w:pPr>
    </w:p>
    <w:p w14:paraId="50F9F2E9" w14:textId="77777777" w:rsidR="00026696" w:rsidRPr="00595AD2" w:rsidRDefault="00026696" w:rsidP="00026696">
      <w:pPr>
        <w:pStyle w:val="ListParagraph"/>
        <w:ind w:left="360" w:hanging="36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JIC</w:t>
      </w:r>
      <w:r w:rsidRPr="00595AD2">
        <w:rPr>
          <w:rFonts w:ascii="Times New Roman" w:hAnsi="Times New Roman"/>
          <w:b/>
          <w:u w:val="single"/>
        </w:rPr>
        <w:t xml:space="preserve"> Information</w:t>
      </w:r>
    </w:p>
    <w:p w14:paraId="1FE8BF6B" w14:textId="77777777" w:rsidR="00026696" w:rsidRDefault="00026696" w:rsidP="00026696">
      <w:pPr>
        <w:ind w:left="360" w:firstLine="360"/>
        <w:rPr>
          <w:rFonts w:ascii="Times New Roman" w:hAnsi="Times New Roman"/>
          <w:b/>
        </w:rPr>
      </w:pPr>
    </w:p>
    <w:p w14:paraId="3F043F7E" w14:textId="2384308D" w:rsidR="00026696" w:rsidRDefault="0003726D" w:rsidP="00F24954">
      <w:pPr>
        <w:pStyle w:val="ListParagraph"/>
        <w:numPr>
          <w:ilvl w:val="0"/>
          <w:numId w:val="31"/>
        </w:numPr>
        <w:tabs>
          <w:tab w:val="left" w:pos="720"/>
        </w:tabs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Provide the d</w:t>
      </w:r>
      <w:r w:rsidR="00026696" w:rsidRPr="00530B63">
        <w:rPr>
          <w:rFonts w:ascii="Times New Roman" w:hAnsi="Times New Roman"/>
        </w:rPr>
        <w:t xml:space="preserve">ate </w:t>
      </w:r>
      <w:r w:rsidR="00900B91">
        <w:rPr>
          <w:rFonts w:ascii="Times New Roman" w:hAnsi="Times New Roman"/>
        </w:rPr>
        <w:t xml:space="preserve">and a copy </w:t>
      </w:r>
      <w:r w:rsidR="00026696" w:rsidRPr="00530B63">
        <w:rPr>
          <w:rFonts w:ascii="Times New Roman" w:hAnsi="Times New Roman"/>
        </w:rPr>
        <w:t xml:space="preserve">of </w:t>
      </w:r>
      <w:r w:rsidR="00026696">
        <w:rPr>
          <w:rFonts w:ascii="Times New Roman" w:hAnsi="Times New Roman"/>
        </w:rPr>
        <w:t>the most recent</w:t>
      </w:r>
      <w:r w:rsidR="00026696" w:rsidRPr="00530B63">
        <w:rPr>
          <w:rFonts w:ascii="Times New Roman" w:hAnsi="Times New Roman"/>
        </w:rPr>
        <w:t xml:space="preserve"> </w:t>
      </w:r>
      <w:r w:rsidR="00026696">
        <w:rPr>
          <w:rFonts w:ascii="Times New Roman" w:hAnsi="Times New Roman"/>
        </w:rPr>
        <w:t>JIC</w:t>
      </w:r>
      <w:r w:rsidR="00026696" w:rsidRPr="00530B63">
        <w:rPr>
          <w:rFonts w:ascii="Times New Roman" w:hAnsi="Times New Roman"/>
        </w:rPr>
        <w:t xml:space="preserve"> (include </w:t>
      </w:r>
      <w:r w:rsidR="00140E31">
        <w:rPr>
          <w:rFonts w:ascii="Times New Roman" w:hAnsi="Times New Roman"/>
        </w:rPr>
        <w:t xml:space="preserve">the </w:t>
      </w:r>
      <w:r w:rsidR="00026696" w:rsidRPr="00530B63">
        <w:rPr>
          <w:rFonts w:ascii="Times New Roman" w:hAnsi="Times New Roman"/>
        </w:rPr>
        <w:t xml:space="preserve">date of </w:t>
      </w:r>
      <w:r w:rsidR="006B7625">
        <w:rPr>
          <w:rFonts w:ascii="Times New Roman" w:hAnsi="Times New Roman"/>
        </w:rPr>
        <w:t xml:space="preserve">the </w:t>
      </w:r>
      <w:r w:rsidR="00026696" w:rsidRPr="00530B63">
        <w:rPr>
          <w:rFonts w:ascii="Times New Roman" w:hAnsi="Times New Roman"/>
        </w:rPr>
        <w:t>most current certification extension, if applicable)</w:t>
      </w:r>
      <w:r w:rsidR="006B7625">
        <w:rPr>
          <w:rFonts w:ascii="Times New Roman" w:hAnsi="Times New Roman"/>
        </w:rPr>
        <w:t>:</w:t>
      </w:r>
    </w:p>
    <w:p w14:paraId="21049386" w14:textId="77777777" w:rsidR="00026696" w:rsidRDefault="00026696" w:rsidP="00F24954">
      <w:pPr>
        <w:tabs>
          <w:tab w:val="left" w:pos="720"/>
        </w:tabs>
        <w:ind w:left="1170"/>
        <w:rPr>
          <w:rFonts w:ascii="Times New Roman" w:hAnsi="Times New Roman"/>
        </w:rPr>
      </w:pPr>
    </w:p>
    <w:p w14:paraId="6F3D6231" w14:textId="79509DC6" w:rsidR="006B7625" w:rsidRDefault="00026696" w:rsidP="00F24954">
      <w:pPr>
        <w:pStyle w:val="ListParagraph"/>
        <w:numPr>
          <w:ilvl w:val="0"/>
          <w:numId w:val="31"/>
        </w:numPr>
        <w:tabs>
          <w:tab w:val="left" w:pos="720"/>
        </w:tabs>
        <w:ind w:left="720" w:hanging="720"/>
        <w:rPr>
          <w:rFonts w:ascii="Times New Roman" w:hAnsi="Times New Roman"/>
        </w:rPr>
      </w:pPr>
      <w:r w:rsidRPr="5ED6C4E7">
        <w:rPr>
          <w:rFonts w:ascii="Times New Roman" w:hAnsi="Times New Roman"/>
        </w:rPr>
        <w:t xml:space="preserve">Provide a link to </w:t>
      </w:r>
      <w:r>
        <w:rPr>
          <w:rFonts w:ascii="Times New Roman" w:hAnsi="Times New Roman"/>
        </w:rPr>
        <w:t xml:space="preserve">the </w:t>
      </w:r>
      <w:r w:rsidRPr="5ED6C4E7">
        <w:rPr>
          <w:rFonts w:ascii="Times New Roman" w:hAnsi="Times New Roman"/>
        </w:rPr>
        <w:t>current architecture products</w:t>
      </w:r>
      <w:r>
        <w:rPr>
          <w:rFonts w:ascii="Times New Roman" w:hAnsi="Times New Roman"/>
        </w:rPr>
        <w:t xml:space="preserve"> and the specific </w:t>
      </w:r>
      <w:r w:rsidR="00910001">
        <w:rPr>
          <w:rFonts w:ascii="Times New Roman" w:hAnsi="Times New Roman"/>
        </w:rPr>
        <w:t xml:space="preserve">JASM </w:t>
      </w:r>
      <w:r w:rsidR="003F0C3F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ackage </w:t>
      </w:r>
      <w:r w:rsidR="00B84821">
        <w:rPr>
          <w:rFonts w:ascii="Times New Roman" w:hAnsi="Times New Roman"/>
        </w:rPr>
        <w:t>Number</w:t>
      </w:r>
      <w:r w:rsidR="00910001">
        <w:rPr>
          <w:rFonts w:ascii="Times New Roman" w:hAnsi="Times New Roman"/>
        </w:rPr>
        <w:t>, if applicable:</w:t>
      </w:r>
    </w:p>
    <w:p w14:paraId="20ECE08C" w14:textId="77777777" w:rsidR="006B7625" w:rsidRPr="00F24954" w:rsidRDefault="006B7625" w:rsidP="00F24954">
      <w:pPr>
        <w:pStyle w:val="ListParagraph"/>
        <w:rPr>
          <w:rFonts w:ascii="Times New Roman" w:hAnsi="Times New Roman"/>
        </w:rPr>
      </w:pPr>
    </w:p>
    <w:p w14:paraId="479C51D9" w14:textId="4E17981E" w:rsidR="00026696" w:rsidRDefault="00A032F2" w:rsidP="00F24954">
      <w:pPr>
        <w:pStyle w:val="ListParagraph"/>
        <w:tabs>
          <w:tab w:val="left" w:pos="1170"/>
        </w:tabs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See a</w:t>
      </w:r>
      <w:r w:rsidR="005C6CD7">
        <w:rPr>
          <w:rFonts w:ascii="Times New Roman" w:hAnsi="Times New Roman"/>
        </w:rPr>
        <w:t xml:space="preserve">rchitecture product definitions </w:t>
      </w:r>
      <w:r>
        <w:rPr>
          <w:rFonts w:ascii="Times New Roman" w:hAnsi="Times New Roman"/>
        </w:rPr>
        <w:t xml:space="preserve">in the DoD Architecture Framework (DoDAF), version 2.02, </w:t>
      </w:r>
      <w:r w:rsidR="0071611F">
        <w:rPr>
          <w:rFonts w:ascii="Times New Roman" w:hAnsi="Times New Roman"/>
        </w:rPr>
        <w:t xml:space="preserve">August </w:t>
      </w:r>
      <w:r w:rsidR="00D2074A">
        <w:rPr>
          <w:rFonts w:ascii="Times New Roman" w:hAnsi="Times New Roman"/>
        </w:rPr>
        <w:t>2010</w:t>
      </w:r>
      <w:r w:rsidR="00C251E5">
        <w:rPr>
          <w:rFonts w:ascii="Times New Roman" w:hAnsi="Times New Roman"/>
        </w:rPr>
        <w:t xml:space="preserve">, at </w:t>
      </w:r>
      <w:r w:rsidR="004C48AB" w:rsidRPr="00592E3D">
        <w:rPr>
          <w:rFonts w:ascii="Times New Roman" w:hAnsi="Times New Roman"/>
        </w:rPr>
        <w:t>http</w:t>
      </w:r>
      <w:r w:rsidR="0071611F">
        <w:rPr>
          <w:rFonts w:ascii="Times New Roman" w:hAnsi="Times New Roman"/>
        </w:rPr>
        <w:t>s</w:t>
      </w:r>
      <w:r w:rsidR="004C48AB" w:rsidRPr="00592E3D">
        <w:rPr>
          <w:rFonts w:ascii="Times New Roman" w:hAnsi="Times New Roman"/>
        </w:rPr>
        <w:t>://dodcio.defense.gov/Portals/0/Documents/DODAF/</w:t>
      </w:r>
      <w:r w:rsidR="0071611F">
        <w:rPr>
          <w:rFonts w:ascii="Times New Roman" w:hAnsi="Times New Roman"/>
        </w:rPr>
        <w:br/>
      </w:r>
      <w:r w:rsidR="004C48AB" w:rsidRPr="00592E3D">
        <w:rPr>
          <w:rFonts w:ascii="Times New Roman" w:hAnsi="Times New Roman"/>
        </w:rPr>
        <w:t>DoDAF_v2-02_web.pdf</w:t>
      </w:r>
      <w:r w:rsidR="00667CDF">
        <w:rPr>
          <w:rFonts w:ascii="Times New Roman" w:hAnsi="Times New Roman"/>
        </w:rPr>
        <w:t>.</w:t>
      </w:r>
    </w:p>
    <w:p w14:paraId="760E7542" w14:textId="77777777" w:rsidR="00026696" w:rsidRPr="00AE6C22" w:rsidRDefault="00026696" w:rsidP="00026696">
      <w:pPr>
        <w:rPr>
          <w:rFonts w:ascii="Times New Roman" w:hAnsi="Times New Roman"/>
        </w:rPr>
      </w:pPr>
    </w:p>
    <w:p w14:paraId="23B56A33" w14:textId="77777777" w:rsidR="00026696" w:rsidRPr="00595AD2" w:rsidRDefault="00026696" w:rsidP="00026696">
      <w:pPr>
        <w:ind w:left="360" w:hanging="360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u w:val="single"/>
        </w:rPr>
        <w:t xml:space="preserve">Joint </w:t>
      </w:r>
      <w:r w:rsidRPr="00595AD2">
        <w:rPr>
          <w:rFonts w:ascii="Times New Roman" w:hAnsi="Times New Roman"/>
          <w:b/>
          <w:u w:val="single"/>
        </w:rPr>
        <w:t>Interoperability Information</w:t>
      </w:r>
    </w:p>
    <w:p w14:paraId="01B7FEDF" w14:textId="77777777" w:rsidR="00026696" w:rsidRDefault="00026696" w:rsidP="00026696">
      <w:pPr>
        <w:ind w:left="360" w:hanging="360"/>
        <w:rPr>
          <w:rFonts w:ascii="Times New Roman" w:hAnsi="Times New Roman"/>
        </w:rPr>
      </w:pPr>
    </w:p>
    <w:p w14:paraId="0AB96A69" w14:textId="38A7EF79" w:rsidR="00026696" w:rsidRPr="00530B63" w:rsidRDefault="00026696" w:rsidP="00F24954">
      <w:pPr>
        <w:pStyle w:val="ListParagraph"/>
        <w:numPr>
          <w:ilvl w:val="0"/>
          <w:numId w:val="32"/>
        </w:numPr>
        <w:tabs>
          <w:tab w:val="left" w:pos="720"/>
        </w:tabs>
        <w:ind w:left="1170" w:hanging="1170"/>
        <w:rPr>
          <w:rFonts w:ascii="Times New Roman" w:hAnsi="Times New Roman"/>
        </w:rPr>
      </w:pPr>
      <w:r w:rsidRPr="5ED6C4E7">
        <w:rPr>
          <w:rFonts w:ascii="Times New Roman" w:hAnsi="Times New Roman"/>
        </w:rPr>
        <w:t xml:space="preserve">Specify </w:t>
      </w:r>
      <w:r w:rsidR="00756F3F" w:rsidRPr="00F24954">
        <w:rPr>
          <w:rFonts w:ascii="Times New Roman" w:hAnsi="Times New Roman"/>
        </w:rPr>
        <w:t xml:space="preserve">the number of </w:t>
      </w:r>
      <w:r w:rsidRPr="00F24954">
        <w:rPr>
          <w:rFonts w:ascii="Times New Roman" w:hAnsi="Times New Roman"/>
        </w:rPr>
        <w:t>systems currently fielded</w:t>
      </w:r>
      <w:r w:rsidRPr="00392537">
        <w:rPr>
          <w:rFonts w:ascii="Times New Roman" w:hAnsi="Times New Roman"/>
        </w:rPr>
        <w:t>:</w:t>
      </w:r>
    </w:p>
    <w:p w14:paraId="0633F6DF" w14:textId="77777777" w:rsidR="00026696" w:rsidRDefault="00026696" w:rsidP="00F24954">
      <w:pPr>
        <w:tabs>
          <w:tab w:val="left" w:pos="720"/>
        </w:tabs>
        <w:ind w:left="1170" w:hanging="1170"/>
        <w:rPr>
          <w:rFonts w:ascii="Times New Roman" w:hAnsi="Times New Roman"/>
        </w:rPr>
      </w:pPr>
    </w:p>
    <w:p w14:paraId="12928061" w14:textId="098EA8D0" w:rsidR="00026696" w:rsidRPr="00530B63" w:rsidRDefault="00026696" w:rsidP="00F24954">
      <w:pPr>
        <w:pStyle w:val="ListParagraph"/>
        <w:numPr>
          <w:ilvl w:val="0"/>
          <w:numId w:val="32"/>
        </w:numPr>
        <w:tabs>
          <w:tab w:val="left" w:pos="720"/>
        </w:tabs>
        <w:ind w:left="1170" w:hanging="1170"/>
        <w:rPr>
          <w:rFonts w:ascii="Times New Roman" w:hAnsi="Times New Roman"/>
        </w:rPr>
      </w:pPr>
      <w:r w:rsidRPr="5ED6C4E7">
        <w:rPr>
          <w:rFonts w:ascii="Times New Roman" w:hAnsi="Times New Roman"/>
        </w:rPr>
        <w:t xml:space="preserve">Specify </w:t>
      </w:r>
      <w:r w:rsidR="00FD7504" w:rsidRPr="00392537">
        <w:rPr>
          <w:rFonts w:ascii="Times New Roman" w:hAnsi="Times New Roman"/>
        </w:rPr>
        <w:t>the number of</w:t>
      </w:r>
      <w:r w:rsidRPr="00392537">
        <w:rPr>
          <w:rFonts w:ascii="Times New Roman" w:hAnsi="Times New Roman"/>
        </w:rPr>
        <w:t xml:space="preserve"> </w:t>
      </w:r>
      <w:r w:rsidRPr="00F24954">
        <w:rPr>
          <w:rFonts w:ascii="Times New Roman" w:hAnsi="Times New Roman"/>
        </w:rPr>
        <w:t>additional systems</w:t>
      </w:r>
      <w:r w:rsidRPr="5ED6C4E7">
        <w:rPr>
          <w:rFonts w:ascii="Times New Roman" w:hAnsi="Times New Roman"/>
        </w:rPr>
        <w:t xml:space="preserve"> planned/anticipated and </w:t>
      </w:r>
      <w:r w:rsidR="00F2248F">
        <w:rPr>
          <w:rFonts w:ascii="Times New Roman" w:hAnsi="Times New Roman"/>
        </w:rPr>
        <w:t>fielding dates</w:t>
      </w:r>
      <w:r w:rsidRPr="5ED6C4E7">
        <w:rPr>
          <w:rFonts w:ascii="Times New Roman" w:hAnsi="Times New Roman"/>
        </w:rPr>
        <w:t>:</w:t>
      </w:r>
    </w:p>
    <w:p w14:paraId="1953B660" w14:textId="77777777" w:rsidR="00026696" w:rsidRDefault="00026696" w:rsidP="00026696">
      <w:pPr>
        <w:ind w:left="360" w:hanging="360"/>
        <w:rPr>
          <w:rFonts w:ascii="Times New Roman" w:hAnsi="Times New Roman"/>
        </w:rPr>
      </w:pPr>
    </w:p>
    <w:p w14:paraId="3B88491B" w14:textId="77777777" w:rsidR="00026696" w:rsidRPr="00595AD2" w:rsidRDefault="00026696" w:rsidP="00026696">
      <w:pPr>
        <w:ind w:left="360" w:hanging="360"/>
        <w:rPr>
          <w:rFonts w:ascii="Times New Roman" w:hAnsi="Times New Roman"/>
          <w:u w:val="single"/>
        </w:rPr>
      </w:pPr>
      <w:r w:rsidRPr="00595AD2">
        <w:rPr>
          <w:rFonts w:ascii="Times New Roman" w:hAnsi="Times New Roman"/>
          <w:b/>
          <w:u w:val="single"/>
        </w:rPr>
        <w:t>Conditions of Certification</w:t>
      </w:r>
    </w:p>
    <w:p w14:paraId="76696E8A" w14:textId="77777777" w:rsidR="00026696" w:rsidRDefault="00026696" w:rsidP="00026696">
      <w:pPr>
        <w:ind w:left="360" w:hanging="360"/>
        <w:rPr>
          <w:rFonts w:ascii="Times New Roman" w:hAnsi="Times New Roman"/>
        </w:rPr>
      </w:pPr>
    </w:p>
    <w:p w14:paraId="45C2AD40" w14:textId="4E6D1792" w:rsidR="00026696" w:rsidRDefault="00026696" w:rsidP="00F24954">
      <w:pPr>
        <w:pStyle w:val="ListParagraph"/>
        <w:numPr>
          <w:ilvl w:val="0"/>
          <w:numId w:val="39"/>
        </w:numPr>
        <w:tabs>
          <w:tab w:val="left" w:pos="720"/>
        </w:tabs>
        <w:ind w:left="1170" w:hanging="1170"/>
        <w:rPr>
          <w:rFonts w:ascii="Times New Roman" w:hAnsi="Times New Roman"/>
        </w:rPr>
      </w:pPr>
      <w:r w:rsidRPr="00063DD8">
        <w:rPr>
          <w:rFonts w:ascii="Times New Roman" w:hAnsi="Times New Roman"/>
        </w:rPr>
        <w:t xml:space="preserve">List any conditions of </w:t>
      </w:r>
      <w:r w:rsidR="00A66328">
        <w:rPr>
          <w:rFonts w:ascii="Times New Roman" w:hAnsi="Times New Roman"/>
        </w:rPr>
        <w:t xml:space="preserve">the </w:t>
      </w:r>
      <w:r w:rsidRPr="00063DD8">
        <w:rPr>
          <w:rFonts w:ascii="Times New Roman" w:hAnsi="Times New Roman"/>
        </w:rPr>
        <w:t>current certification</w:t>
      </w:r>
      <w:r w:rsidR="00736E37">
        <w:rPr>
          <w:rFonts w:ascii="Times New Roman" w:hAnsi="Times New Roman"/>
        </w:rPr>
        <w:t>:</w:t>
      </w:r>
      <w:r w:rsidRPr="00063DD8">
        <w:rPr>
          <w:rFonts w:ascii="Times New Roman" w:hAnsi="Times New Roman"/>
        </w:rPr>
        <w:t xml:space="preserve">  </w:t>
      </w:r>
    </w:p>
    <w:p w14:paraId="587D59AC" w14:textId="77777777" w:rsidR="00026696" w:rsidRDefault="00026696" w:rsidP="00F24954">
      <w:pPr>
        <w:tabs>
          <w:tab w:val="left" w:pos="720"/>
        </w:tabs>
        <w:ind w:left="1170" w:hanging="1170"/>
        <w:rPr>
          <w:rFonts w:ascii="Times New Roman" w:hAnsi="Times New Roman"/>
        </w:rPr>
      </w:pPr>
    </w:p>
    <w:p w14:paraId="5BE60B20" w14:textId="7614A701" w:rsidR="00026696" w:rsidRDefault="00F61AD5" w:rsidP="00F24954">
      <w:pPr>
        <w:pStyle w:val="ListParagraph"/>
        <w:numPr>
          <w:ilvl w:val="0"/>
          <w:numId w:val="39"/>
        </w:numPr>
        <w:tabs>
          <w:tab w:val="left" w:pos="720"/>
        </w:tabs>
        <w:ind w:left="1170" w:hanging="1170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026696" w:rsidRPr="00063DD8">
        <w:rPr>
          <w:rFonts w:ascii="Times New Roman" w:hAnsi="Times New Roman"/>
        </w:rPr>
        <w:t>xpla</w:t>
      </w:r>
      <w:r w:rsidR="0036595A">
        <w:rPr>
          <w:rFonts w:ascii="Times New Roman" w:hAnsi="Times New Roman"/>
        </w:rPr>
        <w:t xml:space="preserve">in </w:t>
      </w:r>
      <w:r w:rsidR="00026696" w:rsidRPr="00063DD8">
        <w:rPr>
          <w:rFonts w:ascii="Times New Roman" w:hAnsi="Times New Roman"/>
        </w:rPr>
        <w:t>operational impacts</w:t>
      </w:r>
      <w:r w:rsidR="00A66328">
        <w:rPr>
          <w:rFonts w:ascii="Times New Roman" w:hAnsi="Times New Roman"/>
        </w:rPr>
        <w:t>:</w:t>
      </w:r>
      <w:r w:rsidR="00026696" w:rsidRPr="00063DD8">
        <w:rPr>
          <w:rFonts w:ascii="Times New Roman" w:hAnsi="Times New Roman"/>
        </w:rPr>
        <w:t xml:space="preserve">  </w:t>
      </w:r>
    </w:p>
    <w:p w14:paraId="2345BD31" w14:textId="77777777" w:rsidR="00026696" w:rsidRDefault="00026696" w:rsidP="00026696">
      <w:pPr>
        <w:rPr>
          <w:rFonts w:ascii="Times New Roman" w:hAnsi="Times New Roman"/>
        </w:rPr>
      </w:pPr>
    </w:p>
    <w:p w14:paraId="4577D03A" w14:textId="30346A7A" w:rsidR="00026696" w:rsidRPr="00063DD8" w:rsidRDefault="00026696" w:rsidP="00F24954">
      <w:pPr>
        <w:pStyle w:val="ListParagraph"/>
        <w:numPr>
          <w:ilvl w:val="0"/>
          <w:numId w:val="39"/>
        </w:numPr>
        <w:tabs>
          <w:tab w:val="left" w:pos="720"/>
        </w:tabs>
        <w:ind w:left="1170" w:hanging="1170"/>
        <w:rPr>
          <w:rFonts w:ascii="Times New Roman" w:hAnsi="Times New Roman"/>
        </w:rPr>
      </w:pPr>
      <w:r w:rsidRPr="00063DD8">
        <w:rPr>
          <w:rFonts w:ascii="Times New Roman" w:hAnsi="Times New Roman"/>
        </w:rPr>
        <w:lastRenderedPageBreak/>
        <w:t xml:space="preserve">Provide </w:t>
      </w:r>
      <w:r w:rsidR="00736E37">
        <w:rPr>
          <w:rFonts w:ascii="Times New Roman" w:hAnsi="Times New Roman"/>
        </w:rPr>
        <w:t xml:space="preserve">the </w:t>
      </w:r>
      <w:r w:rsidRPr="00063DD8">
        <w:rPr>
          <w:rFonts w:ascii="Times New Roman" w:hAnsi="Times New Roman"/>
        </w:rPr>
        <w:t>updated status of the conditions</w:t>
      </w:r>
      <w:r w:rsidR="00736E37">
        <w:rPr>
          <w:rFonts w:ascii="Times New Roman" w:hAnsi="Times New Roman"/>
        </w:rPr>
        <w:t>:</w:t>
      </w:r>
    </w:p>
    <w:p w14:paraId="0A82F96E" w14:textId="286B9D7E" w:rsidR="00640230" w:rsidRPr="00063DD8" w:rsidRDefault="00640230">
      <w:pPr>
        <w:rPr>
          <w:rFonts w:ascii="Times New Roman" w:hAnsi="Times New Roman"/>
          <w:b/>
          <w:u w:val="single"/>
        </w:rPr>
      </w:pPr>
    </w:p>
    <w:p w14:paraId="0A82F96F" w14:textId="50B10CB7" w:rsidR="00595AD2" w:rsidRPr="00595AD2" w:rsidRDefault="00193537" w:rsidP="00F24954">
      <w:pPr>
        <w:pStyle w:val="ListParagraph"/>
        <w:numPr>
          <w:ilvl w:val="0"/>
          <w:numId w:val="26"/>
        </w:numPr>
        <w:ind w:left="720" w:hanging="72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CHANGE SUMMARY (</w:t>
      </w:r>
      <w:r w:rsidR="00F77641">
        <w:rPr>
          <w:rFonts w:ascii="Times New Roman" w:hAnsi="Times New Roman"/>
          <w:b/>
          <w:sz w:val="28"/>
          <w:szCs w:val="28"/>
          <w:u w:val="single"/>
        </w:rPr>
        <w:t>CHANGES</w:t>
      </w:r>
      <w:r w:rsidR="00F77641" w:rsidRPr="00595AD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F77641">
        <w:rPr>
          <w:rFonts w:ascii="Times New Roman" w:hAnsi="Times New Roman"/>
          <w:b/>
          <w:sz w:val="28"/>
          <w:szCs w:val="28"/>
          <w:u w:val="single"/>
        </w:rPr>
        <w:t>SINCE</w:t>
      </w:r>
      <w:r w:rsidR="00F77641" w:rsidRPr="00595AD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F77641">
        <w:rPr>
          <w:rFonts w:ascii="Times New Roman" w:hAnsi="Times New Roman"/>
          <w:b/>
          <w:sz w:val="28"/>
          <w:szCs w:val="28"/>
          <w:u w:val="single"/>
        </w:rPr>
        <w:t>LAST CERTIFICATION</w:t>
      </w:r>
      <w:r>
        <w:rPr>
          <w:rFonts w:ascii="Times New Roman" w:hAnsi="Times New Roman"/>
          <w:b/>
          <w:sz w:val="28"/>
          <w:szCs w:val="28"/>
          <w:u w:val="single"/>
        </w:rPr>
        <w:t>)</w:t>
      </w:r>
    </w:p>
    <w:p w14:paraId="0A82F970" w14:textId="77777777" w:rsidR="00595AD2" w:rsidRPr="005165DF" w:rsidRDefault="00595AD2" w:rsidP="00595AD2">
      <w:pPr>
        <w:ind w:firstLine="360"/>
        <w:rPr>
          <w:rFonts w:ascii="Times New Roman" w:hAnsi="Times New Roman"/>
          <w:sz w:val="28"/>
          <w:szCs w:val="28"/>
        </w:rPr>
      </w:pPr>
    </w:p>
    <w:p w14:paraId="0A82F971" w14:textId="644A9F3A" w:rsidR="000B67F1" w:rsidRPr="00063DD8" w:rsidRDefault="003D6BA9" w:rsidP="00F24954">
      <w:pPr>
        <w:ind w:firstLine="720"/>
        <w:rPr>
          <w:rFonts w:ascii="Times New Roman" w:hAnsi="Times New Roman"/>
        </w:rPr>
      </w:pPr>
      <w:r w:rsidRPr="00063DD8">
        <w:rPr>
          <w:rFonts w:ascii="Times New Roman" w:hAnsi="Times New Roman"/>
        </w:rPr>
        <w:t xml:space="preserve">Has the </w:t>
      </w:r>
      <w:r>
        <w:rPr>
          <w:rFonts w:ascii="Times New Roman" w:hAnsi="Times New Roman"/>
        </w:rPr>
        <w:t xml:space="preserve">system, operating environment, and/or </w:t>
      </w:r>
      <w:proofErr w:type="spellStart"/>
      <w:r w:rsidR="009D6A3C">
        <w:rPr>
          <w:rFonts w:ascii="Times New Roman" w:hAnsi="Times New Roman"/>
        </w:rPr>
        <w:t>nonmateri</w:t>
      </w:r>
      <w:r w:rsidR="00DC44FB">
        <w:rPr>
          <w:rFonts w:ascii="Times New Roman" w:hAnsi="Times New Roman"/>
        </w:rPr>
        <w:t>e</w:t>
      </w:r>
      <w:r w:rsidR="009D6A3C">
        <w:rPr>
          <w:rFonts w:ascii="Times New Roman" w:hAnsi="Times New Roman"/>
        </w:rPr>
        <w:t>l</w:t>
      </w:r>
      <w:proofErr w:type="spellEnd"/>
      <w:r>
        <w:rPr>
          <w:rFonts w:ascii="Times New Roman" w:hAnsi="Times New Roman"/>
        </w:rPr>
        <w:t xml:space="preserve"> (e.g., requirements)</w:t>
      </w:r>
      <w:r w:rsidRPr="00063DD8">
        <w:rPr>
          <w:rFonts w:ascii="Times New Roman" w:hAnsi="Times New Roman"/>
        </w:rPr>
        <w:t xml:space="preserve"> undergone any </w:t>
      </w:r>
      <w:r>
        <w:rPr>
          <w:rFonts w:ascii="Times New Roman" w:hAnsi="Times New Roman"/>
        </w:rPr>
        <w:t>changes</w:t>
      </w:r>
      <w:r w:rsidRPr="00063DD8">
        <w:rPr>
          <w:rFonts w:ascii="Times New Roman" w:hAnsi="Times New Roman"/>
        </w:rPr>
        <w:t xml:space="preserve"> since </w:t>
      </w:r>
      <w:r>
        <w:rPr>
          <w:rFonts w:ascii="Times New Roman" w:hAnsi="Times New Roman"/>
        </w:rPr>
        <w:t>the</w:t>
      </w:r>
      <w:r w:rsidRPr="00063DD8">
        <w:rPr>
          <w:rFonts w:ascii="Times New Roman" w:hAnsi="Times New Roman"/>
        </w:rPr>
        <w:t xml:space="preserve"> last certification?</w:t>
      </w:r>
      <w:r>
        <w:rPr>
          <w:rFonts w:ascii="Times New Roman" w:hAnsi="Times New Roman"/>
        </w:rPr>
        <w:t xml:space="preserve"> </w:t>
      </w:r>
      <w:r w:rsidR="00C011FC">
        <w:rPr>
          <w:rFonts w:ascii="Times New Roman" w:hAnsi="Times New Roman"/>
        </w:rPr>
        <w:t xml:space="preserve"> </w:t>
      </w:r>
      <w:r w:rsidR="000B67F1" w:rsidRPr="00063DD8">
        <w:rPr>
          <w:rFonts w:ascii="Times New Roman" w:hAnsi="Times New Roman"/>
        </w:rPr>
        <w:t>If so, describe the update or change</w:t>
      </w:r>
      <w:r w:rsidR="00BC73ED">
        <w:rPr>
          <w:rFonts w:ascii="Times New Roman" w:hAnsi="Times New Roman"/>
        </w:rPr>
        <w:t xml:space="preserve"> in the </w:t>
      </w:r>
      <w:r w:rsidR="00D749BD">
        <w:rPr>
          <w:rFonts w:ascii="Times New Roman" w:hAnsi="Times New Roman"/>
        </w:rPr>
        <w:t>section</w:t>
      </w:r>
      <w:r w:rsidR="00BC73ED">
        <w:rPr>
          <w:rFonts w:ascii="Times New Roman" w:hAnsi="Times New Roman"/>
        </w:rPr>
        <w:t xml:space="preserve"> </w:t>
      </w:r>
      <w:r w:rsidR="00FD24E7">
        <w:rPr>
          <w:rFonts w:ascii="Times New Roman" w:hAnsi="Times New Roman"/>
        </w:rPr>
        <w:t>paragraphs</w:t>
      </w:r>
      <w:r w:rsidR="00BC73ED">
        <w:rPr>
          <w:rFonts w:ascii="Times New Roman" w:hAnsi="Times New Roman"/>
        </w:rPr>
        <w:t>.</w:t>
      </w:r>
      <w:r w:rsidR="00A11AD7">
        <w:rPr>
          <w:rFonts w:ascii="Times New Roman" w:hAnsi="Times New Roman"/>
        </w:rPr>
        <w:t xml:space="preserve">  </w:t>
      </w:r>
      <w:r w:rsidR="005231FC">
        <w:rPr>
          <w:rFonts w:ascii="Times New Roman" w:hAnsi="Times New Roman"/>
        </w:rPr>
        <w:t xml:space="preserve">If not, proceed to Section C.  </w:t>
      </w:r>
      <w:r w:rsidR="00D749BD">
        <w:rPr>
          <w:rFonts w:ascii="Times New Roman" w:hAnsi="Times New Roman"/>
        </w:rPr>
        <w:t>Section B</w:t>
      </w:r>
      <w:r w:rsidR="00A11AD7">
        <w:rPr>
          <w:rFonts w:ascii="Times New Roman" w:hAnsi="Times New Roman"/>
        </w:rPr>
        <w:t xml:space="preserve"> should align with </w:t>
      </w:r>
      <w:r w:rsidR="00085865">
        <w:rPr>
          <w:rFonts w:ascii="Times New Roman" w:hAnsi="Times New Roman"/>
        </w:rPr>
        <w:t xml:space="preserve">the selections </w:t>
      </w:r>
      <w:r w:rsidR="00A31F69">
        <w:rPr>
          <w:rFonts w:ascii="Times New Roman" w:hAnsi="Times New Roman"/>
        </w:rPr>
        <w:t xml:space="preserve">in </w:t>
      </w:r>
      <w:r w:rsidR="00A11AD7">
        <w:rPr>
          <w:rFonts w:ascii="Times New Roman" w:hAnsi="Times New Roman"/>
        </w:rPr>
        <w:t xml:space="preserve">Applicability.  </w:t>
      </w:r>
    </w:p>
    <w:p w14:paraId="0A82F972" w14:textId="77777777" w:rsidR="000B67F1" w:rsidRPr="00063DD8" w:rsidRDefault="000B67F1" w:rsidP="00BC73ED">
      <w:pPr>
        <w:rPr>
          <w:rFonts w:ascii="Times New Roman" w:hAnsi="Times New Roman"/>
        </w:rPr>
      </w:pPr>
    </w:p>
    <w:p w14:paraId="0A82F973" w14:textId="77777777" w:rsidR="000B67F1" w:rsidRDefault="00BC73ED" w:rsidP="00F24954">
      <w:pPr>
        <w:ind w:left="360" w:hanging="36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Requirements Changes</w:t>
      </w:r>
    </w:p>
    <w:p w14:paraId="0A82F974" w14:textId="77777777" w:rsidR="00BC73ED" w:rsidRDefault="00BC73ED" w:rsidP="00BC73ED">
      <w:pPr>
        <w:ind w:left="360"/>
        <w:rPr>
          <w:rFonts w:ascii="Times New Roman" w:hAnsi="Times New Roman"/>
        </w:rPr>
      </w:pPr>
    </w:p>
    <w:p w14:paraId="71F815A0" w14:textId="64F2F36B" w:rsidR="00D034D2" w:rsidRDefault="00D034D2" w:rsidP="00F24954">
      <w:pPr>
        <w:ind w:firstLine="720"/>
        <w:rPr>
          <w:rFonts w:ascii="Times New Roman" w:hAnsi="Times New Roman"/>
          <w:color w:val="000000" w:themeColor="text1"/>
        </w:rPr>
      </w:pPr>
      <w:r w:rsidRPr="00353526">
        <w:rPr>
          <w:rFonts w:ascii="Times New Roman" w:hAnsi="Times New Roman"/>
          <w:color w:val="000000" w:themeColor="text1"/>
        </w:rPr>
        <w:t xml:space="preserve">Use this space </w:t>
      </w:r>
      <w:r>
        <w:rPr>
          <w:rFonts w:ascii="Times New Roman" w:hAnsi="Times New Roman"/>
          <w:color w:val="000000" w:themeColor="text1"/>
        </w:rPr>
        <w:t>to s</w:t>
      </w:r>
      <w:r w:rsidRPr="00353526">
        <w:rPr>
          <w:rFonts w:ascii="Times New Roman" w:hAnsi="Times New Roman"/>
          <w:color w:val="000000" w:themeColor="text1"/>
        </w:rPr>
        <w:t>ummar</w:t>
      </w:r>
      <w:r>
        <w:rPr>
          <w:rFonts w:ascii="Times New Roman" w:hAnsi="Times New Roman"/>
          <w:color w:val="000000" w:themeColor="text1"/>
        </w:rPr>
        <w:t>ize c</w:t>
      </w:r>
      <w:r w:rsidRPr="00353526">
        <w:rPr>
          <w:rFonts w:ascii="Times New Roman" w:hAnsi="Times New Roman"/>
          <w:color w:val="000000" w:themeColor="text1"/>
        </w:rPr>
        <w:t>hanges.  If the change involves a joint interface, information exchange</w:t>
      </w:r>
      <w:r w:rsidR="00C572B6">
        <w:rPr>
          <w:rFonts w:ascii="Times New Roman" w:hAnsi="Times New Roman"/>
          <w:color w:val="000000" w:themeColor="text1"/>
        </w:rPr>
        <w:t xml:space="preserve"> (IE)</w:t>
      </w:r>
      <w:r w:rsidRPr="00353526">
        <w:rPr>
          <w:rFonts w:ascii="Times New Roman" w:hAnsi="Times New Roman"/>
          <w:color w:val="000000" w:themeColor="text1"/>
        </w:rPr>
        <w:t xml:space="preserve">, or </w:t>
      </w:r>
      <w:r w:rsidR="00157514">
        <w:rPr>
          <w:rFonts w:ascii="Times New Roman" w:hAnsi="Times New Roman"/>
          <w:color w:val="000000" w:themeColor="text1"/>
        </w:rPr>
        <w:t>S</w:t>
      </w:r>
      <w:r w:rsidRPr="00353526">
        <w:rPr>
          <w:rFonts w:ascii="Times New Roman" w:hAnsi="Times New Roman"/>
          <w:color w:val="000000" w:themeColor="text1"/>
        </w:rPr>
        <w:t xml:space="preserve">ervice, include the </w:t>
      </w:r>
      <w:r w:rsidRPr="00B15FC4">
        <w:rPr>
          <w:rFonts w:ascii="Times New Roman" w:hAnsi="Times New Roman"/>
          <w:color w:val="000000" w:themeColor="text1"/>
        </w:rPr>
        <w:t>Service Component/Agency EA</w:t>
      </w:r>
      <w:r w:rsidRPr="00353526">
        <w:rPr>
          <w:rFonts w:ascii="Times New Roman" w:hAnsi="Times New Roman"/>
          <w:color w:val="000000" w:themeColor="text1"/>
        </w:rPr>
        <w:t xml:space="preserve"> in the review/</w:t>
      </w:r>
      <w:r w:rsidR="00B55A2E">
        <w:rPr>
          <w:rFonts w:ascii="Times New Roman" w:hAnsi="Times New Roman"/>
          <w:color w:val="000000" w:themeColor="text1"/>
        </w:rPr>
        <w:br/>
      </w:r>
      <w:r w:rsidRPr="00353526">
        <w:rPr>
          <w:rFonts w:ascii="Times New Roman" w:hAnsi="Times New Roman"/>
          <w:color w:val="000000" w:themeColor="text1"/>
        </w:rPr>
        <w:t xml:space="preserve">approval in </w:t>
      </w:r>
      <w:r>
        <w:rPr>
          <w:rFonts w:ascii="Times New Roman" w:hAnsi="Times New Roman"/>
          <w:color w:val="000000" w:themeColor="text1"/>
        </w:rPr>
        <w:t>JASM or the KM/DS tool</w:t>
      </w:r>
      <w:r w:rsidRPr="00353526">
        <w:rPr>
          <w:rFonts w:ascii="Times New Roman" w:hAnsi="Times New Roman"/>
          <w:color w:val="000000" w:themeColor="text1"/>
        </w:rPr>
        <w:t>.</w:t>
      </w:r>
      <w:r w:rsidR="00625237">
        <w:rPr>
          <w:rFonts w:ascii="Times New Roman" w:hAnsi="Times New Roman"/>
          <w:color w:val="000000" w:themeColor="text1"/>
        </w:rPr>
        <w:t xml:space="preserve"> </w:t>
      </w:r>
      <w:r w:rsidR="00C86FC7">
        <w:rPr>
          <w:rFonts w:ascii="Times New Roman" w:hAnsi="Times New Roman"/>
          <w:color w:val="000000" w:themeColor="text1"/>
        </w:rPr>
        <w:t xml:space="preserve"> </w:t>
      </w:r>
      <w:r w:rsidR="00625237">
        <w:rPr>
          <w:rFonts w:ascii="Times New Roman" w:hAnsi="Times New Roman"/>
          <w:color w:val="000000" w:themeColor="text1"/>
        </w:rPr>
        <w:t xml:space="preserve">If </w:t>
      </w:r>
      <w:r w:rsidR="00C86FC7">
        <w:rPr>
          <w:rFonts w:ascii="Times New Roman" w:hAnsi="Times New Roman"/>
          <w:color w:val="000000" w:themeColor="text1"/>
        </w:rPr>
        <w:t>the</w:t>
      </w:r>
      <w:r w:rsidR="00625237">
        <w:rPr>
          <w:rFonts w:ascii="Times New Roman" w:hAnsi="Times New Roman"/>
          <w:color w:val="000000" w:themeColor="text1"/>
        </w:rPr>
        <w:t xml:space="preserve"> change affect</w:t>
      </w:r>
      <w:r w:rsidR="00C86FC7">
        <w:rPr>
          <w:rFonts w:ascii="Times New Roman" w:hAnsi="Times New Roman"/>
          <w:color w:val="000000" w:themeColor="text1"/>
        </w:rPr>
        <w:t>s</w:t>
      </w:r>
      <w:r w:rsidR="00625237">
        <w:rPr>
          <w:rFonts w:ascii="Times New Roman" w:hAnsi="Times New Roman"/>
          <w:color w:val="000000" w:themeColor="text1"/>
        </w:rPr>
        <w:t xml:space="preserve"> the NR KPP, then coordinate with Joint Staff to obtain a new NR KPP certification memorandum and provide a copy of the memorandum.</w:t>
      </w:r>
    </w:p>
    <w:p w14:paraId="50FC1540" w14:textId="77777777" w:rsidR="00D034D2" w:rsidRPr="00BC73ED" w:rsidRDefault="00D034D2" w:rsidP="00BC73ED">
      <w:pPr>
        <w:ind w:left="360"/>
        <w:rPr>
          <w:rFonts w:ascii="Times New Roman" w:hAnsi="Times New Roman"/>
        </w:rPr>
      </w:pPr>
    </w:p>
    <w:p w14:paraId="360D46C7" w14:textId="799B3FDA" w:rsidR="0078259F" w:rsidRPr="00F24954" w:rsidRDefault="009E195A" w:rsidP="00F24954">
      <w:pPr>
        <w:pStyle w:val="ListParagraph"/>
        <w:numPr>
          <w:ilvl w:val="0"/>
          <w:numId w:val="50"/>
        </w:numPr>
        <w:tabs>
          <w:tab w:val="left" w:pos="1260"/>
        </w:tabs>
        <w:ind w:left="1260" w:hanging="540"/>
        <w:rPr>
          <w:rFonts w:ascii="Times New Roman" w:hAnsi="Times New Roman"/>
        </w:rPr>
      </w:pPr>
      <w:r w:rsidRPr="00F24954">
        <w:rPr>
          <w:rFonts w:ascii="Times New Roman" w:hAnsi="Times New Roman"/>
        </w:rPr>
        <w:t>Identify any changes in joint requirements</w:t>
      </w:r>
      <w:r w:rsidR="00116FC7">
        <w:rPr>
          <w:rFonts w:ascii="Times New Roman" w:hAnsi="Times New Roman"/>
        </w:rPr>
        <w:t>,</w:t>
      </w:r>
      <w:r w:rsidRPr="00F24954">
        <w:rPr>
          <w:rFonts w:ascii="Times New Roman" w:hAnsi="Times New Roman"/>
        </w:rPr>
        <w:t xml:space="preserve"> </w:t>
      </w:r>
      <w:r w:rsidR="0078259F" w:rsidRPr="00F24954">
        <w:rPr>
          <w:rFonts w:ascii="Times New Roman" w:hAnsi="Times New Roman"/>
        </w:rPr>
        <w:t xml:space="preserve">including subsystems, interfaces, </w:t>
      </w:r>
      <w:r w:rsidR="007D5201">
        <w:rPr>
          <w:rFonts w:ascii="Times New Roman" w:hAnsi="Times New Roman"/>
        </w:rPr>
        <w:t>information exchange requirements (</w:t>
      </w:r>
      <w:r w:rsidR="0078259F" w:rsidRPr="00F24954">
        <w:rPr>
          <w:rFonts w:ascii="Times New Roman" w:hAnsi="Times New Roman"/>
        </w:rPr>
        <w:t>IER</w:t>
      </w:r>
      <w:r w:rsidR="007D5201">
        <w:rPr>
          <w:rFonts w:ascii="Times New Roman" w:hAnsi="Times New Roman"/>
        </w:rPr>
        <w:t>s)</w:t>
      </w:r>
      <w:r w:rsidR="0078259F" w:rsidRPr="00F24954">
        <w:rPr>
          <w:rFonts w:ascii="Times New Roman" w:hAnsi="Times New Roman"/>
        </w:rPr>
        <w:t>, capabilities, services, etc.</w:t>
      </w:r>
      <w:r w:rsidR="007D5201">
        <w:rPr>
          <w:rFonts w:ascii="Times New Roman" w:hAnsi="Times New Roman"/>
        </w:rPr>
        <w:t>:</w:t>
      </w:r>
    </w:p>
    <w:p w14:paraId="28A18402" w14:textId="77777777" w:rsidR="0078259F" w:rsidRDefault="0078259F" w:rsidP="00F24954">
      <w:pPr>
        <w:tabs>
          <w:tab w:val="left" w:pos="1260"/>
        </w:tabs>
        <w:ind w:left="360"/>
        <w:rPr>
          <w:rFonts w:ascii="Times New Roman" w:hAnsi="Times New Roman"/>
          <w:color w:val="000000" w:themeColor="text1"/>
        </w:rPr>
      </w:pPr>
    </w:p>
    <w:p w14:paraId="47F512DB" w14:textId="549515E0" w:rsidR="0078259F" w:rsidRPr="00F24954" w:rsidRDefault="0078259F" w:rsidP="00F24954">
      <w:pPr>
        <w:pStyle w:val="ListParagraph"/>
        <w:numPr>
          <w:ilvl w:val="0"/>
          <w:numId w:val="50"/>
        </w:numPr>
        <w:tabs>
          <w:tab w:val="left" w:pos="1260"/>
        </w:tabs>
        <w:ind w:left="1260" w:hanging="540"/>
        <w:rPr>
          <w:rFonts w:ascii="Times New Roman" w:hAnsi="Times New Roman"/>
          <w:color w:val="000000" w:themeColor="text1"/>
        </w:rPr>
      </w:pPr>
      <w:r w:rsidRPr="00F24954">
        <w:rPr>
          <w:rFonts w:ascii="Times New Roman" w:hAnsi="Times New Roman"/>
          <w:color w:val="000000" w:themeColor="text1"/>
        </w:rPr>
        <w:t xml:space="preserve">If there are no </w:t>
      </w:r>
      <w:r w:rsidR="006C3371" w:rsidRPr="00F24954">
        <w:rPr>
          <w:rFonts w:ascii="Times New Roman" w:hAnsi="Times New Roman"/>
          <w:color w:val="000000" w:themeColor="text1"/>
        </w:rPr>
        <w:t xml:space="preserve">requirements </w:t>
      </w:r>
      <w:r w:rsidRPr="00F24954">
        <w:rPr>
          <w:rFonts w:ascii="Times New Roman" w:hAnsi="Times New Roman"/>
          <w:color w:val="000000" w:themeColor="text1"/>
        </w:rPr>
        <w:t>changes, then state NONE</w:t>
      </w:r>
      <w:r w:rsidR="00931044">
        <w:rPr>
          <w:rFonts w:ascii="Times New Roman" w:hAnsi="Times New Roman"/>
          <w:color w:val="000000" w:themeColor="text1"/>
        </w:rPr>
        <w:t>:</w:t>
      </w:r>
    </w:p>
    <w:p w14:paraId="0A82F976" w14:textId="19AD5B71" w:rsidR="00BC73ED" w:rsidRDefault="00BC73ED" w:rsidP="00592E3D">
      <w:pPr>
        <w:rPr>
          <w:rFonts w:ascii="Times New Roman" w:hAnsi="Times New Roman"/>
        </w:rPr>
      </w:pPr>
    </w:p>
    <w:p w14:paraId="0A82F978" w14:textId="77777777" w:rsidR="00BC73ED" w:rsidRDefault="00BC73ED" w:rsidP="00F24954">
      <w:pPr>
        <w:ind w:left="360" w:hanging="36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Technical Changes</w:t>
      </w:r>
    </w:p>
    <w:p w14:paraId="0A82F979" w14:textId="77777777" w:rsidR="00BC73ED" w:rsidRDefault="00BC73ED" w:rsidP="00BC73ED">
      <w:pPr>
        <w:ind w:left="360"/>
        <w:rPr>
          <w:rFonts w:ascii="Times New Roman" w:hAnsi="Times New Roman"/>
        </w:rPr>
      </w:pPr>
    </w:p>
    <w:p w14:paraId="255C01E5" w14:textId="2F3B9B15" w:rsidR="00D6153F" w:rsidRDefault="00FC0794" w:rsidP="00F2495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In Table 1, i</w:t>
      </w:r>
      <w:r w:rsidR="00D6153F" w:rsidRPr="00063DD8">
        <w:rPr>
          <w:rFonts w:ascii="Times New Roman" w:hAnsi="Times New Roman"/>
        </w:rPr>
        <w:t>dentify any changes, additions</w:t>
      </w:r>
      <w:r w:rsidR="00D6153F">
        <w:rPr>
          <w:rFonts w:ascii="Times New Roman" w:hAnsi="Times New Roman"/>
        </w:rPr>
        <w:t>,</w:t>
      </w:r>
      <w:r w:rsidR="00D6153F" w:rsidRPr="00063DD8">
        <w:rPr>
          <w:rFonts w:ascii="Times New Roman" w:hAnsi="Times New Roman"/>
        </w:rPr>
        <w:t xml:space="preserve"> or deletions between the two baselines and describe how that change does or does not affect the </w:t>
      </w:r>
      <w:r w:rsidR="00D6153F">
        <w:rPr>
          <w:rFonts w:ascii="Times New Roman" w:hAnsi="Times New Roman"/>
        </w:rPr>
        <w:t xml:space="preserve">joint </w:t>
      </w:r>
      <w:r w:rsidR="00D6153F" w:rsidRPr="00063DD8">
        <w:rPr>
          <w:rFonts w:ascii="Times New Roman" w:hAnsi="Times New Roman"/>
        </w:rPr>
        <w:t>interoperability of the system.</w:t>
      </w:r>
      <w:r w:rsidR="005D2EFE">
        <w:rPr>
          <w:rFonts w:ascii="Times New Roman" w:hAnsi="Times New Roman"/>
        </w:rPr>
        <w:t xml:space="preserve">  Provide the certified and current hardware/software/</w:t>
      </w:r>
      <w:r w:rsidR="00AD1127">
        <w:rPr>
          <w:rFonts w:ascii="Times New Roman" w:hAnsi="Times New Roman"/>
        </w:rPr>
        <w:t>f</w:t>
      </w:r>
      <w:r w:rsidR="005D2EFE">
        <w:rPr>
          <w:rFonts w:ascii="Times New Roman" w:hAnsi="Times New Roman"/>
        </w:rPr>
        <w:t xml:space="preserve">irmware </w:t>
      </w:r>
      <w:r w:rsidR="00AD1127">
        <w:rPr>
          <w:rFonts w:ascii="Times New Roman" w:hAnsi="Times New Roman"/>
        </w:rPr>
        <w:t>b</w:t>
      </w:r>
      <w:r w:rsidR="005D2EFE">
        <w:rPr>
          <w:rFonts w:ascii="Times New Roman" w:hAnsi="Times New Roman"/>
        </w:rPr>
        <w:t>aselines.</w:t>
      </w:r>
    </w:p>
    <w:p w14:paraId="0A82F97C" w14:textId="77777777" w:rsidR="00BC73ED" w:rsidRDefault="00BC73ED" w:rsidP="00BC73ED">
      <w:pPr>
        <w:ind w:left="360" w:firstLine="360"/>
        <w:rPr>
          <w:rFonts w:ascii="Times New Roman" w:hAnsi="Times New Roman"/>
        </w:rPr>
      </w:pPr>
    </w:p>
    <w:p w14:paraId="043386A9" w14:textId="11BC7495" w:rsidR="00FC0794" w:rsidRDefault="00FC0794" w:rsidP="00F24954">
      <w:pPr>
        <w:ind w:left="360" w:hanging="360"/>
        <w:jc w:val="center"/>
        <w:rPr>
          <w:rFonts w:ascii="Times New Roman" w:hAnsi="Times New Roman"/>
        </w:rPr>
      </w:pPr>
      <w:r w:rsidRPr="00F24954">
        <w:rPr>
          <w:rFonts w:ascii="Times New Roman" w:hAnsi="Times New Roman"/>
          <w:b/>
          <w:bCs/>
        </w:rPr>
        <w:t>Table 1.</w:t>
      </w:r>
      <w:r>
        <w:rPr>
          <w:rFonts w:ascii="Times New Roman" w:hAnsi="Times New Roman"/>
        </w:rPr>
        <w:t xml:space="preserve">  </w:t>
      </w:r>
      <w:r w:rsidR="005D2EFE" w:rsidRPr="00BC73ED">
        <w:rPr>
          <w:rFonts w:ascii="Times New Roman" w:hAnsi="Times New Roman"/>
          <w:b/>
        </w:rPr>
        <w:t>Hardware/Software/</w:t>
      </w:r>
      <w:r w:rsidR="005D2EFE" w:rsidRPr="00927DAC">
        <w:rPr>
          <w:rFonts w:ascii="Times New Roman" w:hAnsi="Times New Roman"/>
          <w:b/>
        </w:rPr>
        <w:t>Firmware</w:t>
      </w:r>
      <w:r w:rsidR="005D2EFE" w:rsidRPr="00235573">
        <w:rPr>
          <w:rFonts w:ascii="Times New Roman" w:hAnsi="Times New Roman"/>
          <w:b/>
        </w:rPr>
        <w:t xml:space="preserve"> B</w:t>
      </w:r>
      <w:r w:rsidR="005D2EFE" w:rsidRPr="00BC73ED">
        <w:rPr>
          <w:rFonts w:ascii="Times New Roman" w:hAnsi="Times New Roman"/>
          <w:b/>
        </w:rPr>
        <w:t>aselines</w:t>
      </w:r>
    </w:p>
    <w:p w14:paraId="5EC565AB" w14:textId="77777777" w:rsidR="00FC0794" w:rsidRDefault="00FC0794" w:rsidP="00BC73ED">
      <w:pPr>
        <w:ind w:left="360" w:firstLine="360"/>
        <w:rPr>
          <w:rFonts w:ascii="Times New Roman" w:hAnsi="Times New Roman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540"/>
        <w:gridCol w:w="1772"/>
        <w:gridCol w:w="1461"/>
        <w:gridCol w:w="1366"/>
        <w:gridCol w:w="1772"/>
        <w:gridCol w:w="1534"/>
      </w:tblGrid>
      <w:tr w:rsidR="00BC73ED" w:rsidRPr="00BC73ED" w14:paraId="0A82F97F" w14:textId="77777777" w:rsidTr="005B2481">
        <w:tc>
          <w:tcPr>
            <w:tcW w:w="4773" w:type="dxa"/>
            <w:gridSpan w:val="3"/>
            <w:shd w:val="clear" w:color="auto" w:fill="E8E8E8" w:themeFill="background2"/>
          </w:tcPr>
          <w:p w14:paraId="0A82F97D" w14:textId="77777777" w:rsidR="00BC73ED" w:rsidRPr="00BC73ED" w:rsidRDefault="00BC73ED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C73ED">
              <w:rPr>
                <w:rFonts w:ascii="Times New Roman" w:hAnsi="Times New Roman"/>
                <w:b/>
                <w:sz w:val="20"/>
              </w:rPr>
              <w:t>Certified Baseline</w:t>
            </w:r>
          </w:p>
        </w:tc>
        <w:tc>
          <w:tcPr>
            <w:tcW w:w="4672" w:type="dxa"/>
            <w:gridSpan w:val="3"/>
          </w:tcPr>
          <w:p w14:paraId="0A82F97E" w14:textId="77777777" w:rsidR="00BC73ED" w:rsidRPr="00BC73ED" w:rsidRDefault="00BC73ED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C73ED">
              <w:rPr>
                <w:rFonts w:ascii="Times New Roman" w:hAnsi="Times New Roman"/>
                <w:b/>
                <w:sz w:val="20"/>
              </w:rPr>
              <w:t>Current Baseline</w:t>
            </w:r>
          </w:p>
        </w:tc>
      </w:tr>
      <w:tr w:rsidR="009866E7" w:rsidRPr="00BC73ED" w14:paraId="0A82F986" w14:textId="77777777" w:rsidTr="005B2481">
        <w:tc>
          <w:tcPr>
            <w:tcW w:w="1540" w:type="dxa"/>
            <w:shd w:val="clear" w:color="auto" w:fill="E8E8E8" w:themeFill="background2"/>
            <w:vAlign w:val="center"/>
          </w:tcPr>
          <w:p w14:paraId="0A82F980" w14:textId="77777777" w:rsidR="00BC73ED" w:rsidRPr="00BC73ED" w:rsidRDefault="00BC73ED" w:rsidP="00D10454">
            <w:pPr>
              <w:jc w:val="center"/>
              <w:rPr>
                <w:rFonts w:ascii="Times New Roman" w:hAnsi="Times New Roman"/>
                <w:sz w:val="20"/>
              </w:rPr>
            </w:pPr>
            <w:r w:rsidRPr="00BC73ED">
              <w:rPr>
                <w:rFonts w:ascii="Times New Roman" w:hAnsi="Times New Roman"/>
                <w:sz w:val="20"/>
              </w:rPr>
              <w:t>Equipment</w:t>
            </w:r>
          </w:p>
        </w:tc>
        <w:tc>
          <w:tcPr>
            <w:tcW w:w="1772" w:type="dxa"/>
            <w:shd w:val="clear" w:color="auto" w:fill="E8E8E8" w:themeFill="background2"/>
            <w:vAlign w:val="center"/>
          </w:tcPr>
          <w:p w14:paraId="0A82F981" w14:textId="59B2BF0E" w:rsidR="00BC73ED" w:rsidRPr="00BC73ED" w:rsidRDefault="00BC73ED" w:rsidP="00D10454">
            <w:pPr>
              <w:jc w:val="center"/>
              <w:rPr>
                <w:rFonts w:ascii="Times New Roman" w:hAnsi="Times New Roman"/>
                <w:sz w:val="20"/>
              </w:rPr>
            </w:pPr>
            <w:r w:rsidRPr="00BC73ED">
              <w:rPr>
                <w:rFonts w:ascii="Times New Roman" w:hAnsi="Times New Roman"/>
                <w:sz w:val="20"/>
              </w:rPr>
              <w:t>Software</w:t>
            </w:r>
            <w:r w:rsidR="00057132">
              <w:rPr>
                <w:rFonts w:ascii="Times New Roman" w:hAnsi="Times New Roman"/>
                <w:sz w:val="20"/>
              </w:rPr>
              <w:t>/Firm</w:t>
            </w:r>
            <w:r w:rsidR="009866E7">
              <w:rPr>
                <w:rFonts w:ascii="Times New Roman" w:hAnsi="Times New Roman"/>
                <w:sz w:val="20"/>
              </w:rPr>
              <w:t>ware</w:t>
            </w:r>
            <w:r w:rsidRPr="00BC73ED">
              <w:rPr>
                <w:rFonts w:ascii="Times New Roman" w:hAnsi="Times New Roman"/>
                <w:sz w:val="20"/>
              </w:rPr>
              <w:t xml:space="preserve"> Version</w:t>
            </w:r>
          </w:p>
        </w:tc>
        <w:tc>
          <w:tcPr>
            <w:tcW w:w="1461" w:type="dxa"/>
            <w:shd w:val="clear" w:color="auto" w:fill="E8E8E8" w:themeFill="background2"/>
            <w:vAlign w:val="center"/>
          </w:tcPr>
          <w:p w14:paraId="0A82F982" w14:textId="77777777" w:rsidR="00BC73ED" w:rsidRPr="00BC73ED" w:rsidRDefault="00BC73ED" w:rsidP="00D10454">
            <w:pPr>
              <w:jc w:val="center"/>
              <w:rPr>
                <w:rFonts w:ascii="Times New Roman" w:hAnsi="Times New Roman"/>
                <w:sz w:val="20"/>
              </w:rPr>
            </w:pPr>
            <w:r w:rsidRPr="00BC73ED">
              <w:rPr>
                <w:rFonts w:ascii="Times New Roman" w:hAnsi="Times New Roman"/>
                <w:sz w:val="20"/>
              </w:rPr>
              <w:t>Hardware Model Number</w:t>
            </w:r>
          </w:p>
        </w:tc>
        <w:tc>
          <w:tcPr>
            <w:tcW w:w="1366" w:type="dxa"/>
            <w:vAlign w:val="center"/>
          </w:tcPr>
          <w:p w14:paraId="0A82F983" w14:textId="77777777" w:rsidR="00BC73ED" w:rsidRPr="00BC73ED" w:rsidRDefault="00BC73ED" w:rsidP="00D10454">
            <w:pPr>
              <w:jc w:val="center"/>
              <w:rPr>
                <w:rFonts w:ascii="Times New Roman" w:hAnsi="Times New Roman"/>
                <w:sz w:val="20"/>
              </w:rPr>
            </w:pPr>
            <w:r w:rsidRPr="00BC73ED">
              <w:rPr>
                <w:rFonts w:ascii="Times New Roman" w:hAnsi="Times New Roman"/>
                <w:sz w:val="20"/>
              </w:rPr>
              <w:t>Equipment</w:t>
            </w:r>
          </w:p>
        </w:tc>
        <w:tc>
          <w:tcPr>
            <w:tcW w:w="1772" w:type="dxa"/>
            <w:vAlign w:val="center"/>
          </w:tcPr>
          <w:p w14:paraId="0A82F984" w14:textId="45AE8C8D" w:rsidR="00BC73ED" w:rsidRPr="00BC73ED" w:rsidRDefault="00BC73ED" w:rsidP="00D10454">
            <w:pPr>
              <w:jc w:val="center"/>
              <w:rPr>
                <w:rFonts w:ascii="Times New Roman" w:hAnsi="Times New Roman"/>
                <w:sz w:val="20"/>
              </w:rPr>
            </w:pPr>
            <w:r w:rsidRPr="00BC73ED">
              <w:rPr>
                <w:rFonts w:ascii="Times New Roman" w:hAnsi="Times New Roman"/>
                <w:sz w:val="20"/>
              </w:rPr>
              <w:t>Software</w:t>
            </w:r>
            <w:r w:rsidR="009866E7">
              <w:rPr>
                <w:rFonts w:ascii="Times New Roman" w:hAnsi="Times New Roman"/>
                <w:sz w:val="20"/>
              </w:rPr>
              <w:t>/Firmware</w:t>
            </w:r>
            <w:r w:rsidRPr="00BC73ED">
              <w:rPr>
                <w:rFonts w:ascii="Times New Roman" w:hAnsi="Times New Roman"/>
                <w:sz w:val="20"/>
              </w:rPr>
              <w:t xml:space="preserve"> Version</w:t>
            </w:r>
          </w:p>
        </w:tc>
        <w:tc>
          <w:tcPr>
            <w:tcW w:w="1534" w:type="dxa"/>
            <w:vAlign w:val="center"/>
          </w:tcPr>
          <w:p w14:paraId="0A82F985" w14:textId="77777777" w:rsidR="00BC73ED" w:rsidRPr="00BC73ED" w:rsidRDefault="00BC73ED" w:rsidP="00D10454">
            <w:pPr>
              <w:jc w:val="center"/>
              <w:rPr>
                <w:rFonts w:ascii="Times New Roman" w:hAnsi="Times New Roman"/>
                <w:sz w:val="20"/>
              </w:rPr>
            </w:pPr>
            <w:r w:rsidRPr="00BC73ED">
              <w:rPr>
                <w:rFonts w:ascii="Times New Roman" w:hAnsi="Times New Roman"/>
                <w:sz w:val="20"/>
              </w:rPr>
              <w:t>Hardware Model Number</w:t>
            </w:r>
          </w:p>
        </w:tc>
      </w:tr>
      <w:tr w:rsidR="009866E7" w:rsidRPr="00BC73ED" w14:paraId="0A82F98D" w14:textId="77777777" w:rsidTr="005B2481">
        <w:tc>
          <w:tcPr>
            <w:tcW w:w="1540" w:type="dxa"/>
            <w:shd w:val="clear" w:color="auto" w:fill="E8E8E8" w:themeFill="background2"/>
          </w:tcPr>
          <w:p w14:paraId="0A82F987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88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89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8A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8B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8C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94" w14:textId="77777777" w:rsidTr="005B2481">
        <w:tc>
          <w:tcPr>
            <w:tcW w:w="1540" w:type="dxa"/>
            <w:shd w:val="clear" w:color="auto" w:fill="E8E8E8" w:themeFill="background2"/>
          </w:tcPr>
          <w:p w14:paraId="0A82F98E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8F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90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91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92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93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9B" w14:textId="77777777" w:rsidTr="005B2481">
        <w:tc>
          <w:tcPr>
            <w:tcW w:w="1540" w:type="dxa"/>
            <w:shd w:val="clear" w:color="auto" w:fill="E8E8E8" w:themeFill="background2"/>
          </w:tcPr>
          <w:p w14:paraId="0A82F995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96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97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98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99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9A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A2" w14:textId="77777777" w:rsidTr="005B2481">
        <w:tc>
          <w:tcPr>
            <w:tcW w:w="1540" w:type="dxa"/>
            <w:shd w:val="clear" w:color="auto" w:fill="E8E8E8" w:themeFill="background2"/>
          </w:tcPr>
          <w:p w14:paraId="0A82F99C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9D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9E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9F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A0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A1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A9" w14:textId="77777777" w:rsidTr="005B2481">
        <w:tc>
          <w:tcPr>
            <w:tcW w:w="1540" w:type="dxa"/>
            <w:shd w:val="clear" w:color="auto" w:fill="E8E8E8" w:themeFill="background2"/>
          </w:tcPr>
          <w:p w14:paraId="0A82F9A3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A4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A5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A6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A7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A8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B0" w14:textId="77777777" w:rsidTr="005B2481">
        <w:tc>
          <w:tcPr>
            <w:tcW w:w="1540" w:type="dxa"/>
            <w:shd w:val="clear" w:color="auto" w:fill="E8E8E8" w:themeFill="background2"/>
          </w:tcPr>
          <w:p w14:paraId="0A82F9AA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AB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AC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AD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AE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AF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B7" w14:textId="77777777" w:rsidTr="005B2481">
        <w:tc>
          <w:tcPr>
            <w:tcW w:w="1540" w:type="dxa"/>
            <w:shd w:val="clear" w:color="auto" w:fill="E8E8E8" w:themeFill="background2"/>
          </w:tcPr>
          <w:p w14:paraId="0A82F9B1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B2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B3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B4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B5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B6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BE" w14:textId="77777777" w:rsidTr="005B2481">
        <w:tc>
          <w:tcPr>
            <w:tcW w:w="1540" w:type="dxa"/>
            <w:shd w:val="clear" w:color="auto" w:fill="E8E8E8" w:themeFill="background2"/>
          </w:tcPr>
          <w:p w14:paraId="0A82F9B8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B9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BA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BB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BC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BD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C5" w14:textId="77777777" w:rsidTr="005B2481">
        <w:tc>
          <w:tcPr>
            <w:tcW w:w="1540" w:type="dxa"/>
            <w:shd w:val="clear" w:color="auto" w:fill="E8E8E8" w:themeFill="background2"/>
          </w:tcPr>
          <w:p w14:paraId="0A82F9BF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C0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C1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C2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C3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C4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CC" w14:textId="77777777" w:rsidTr="005B2481">
        <w:tc>
          <w:tcPr>
            <w:tcW w:w="1540" w:type="dxa"/>
            <w:shd w:val="clear" w:color="auto" w:fill="E8E8E8" w:themeFill="background2"/>
          </w:tcPr>
          <w:p w14:paraId="0A82F9C6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C7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C8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C9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CA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CB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D3" w14:textId="77777777" w:rsidTr="005B2481">
        <w:tc>
          <w:tcPr>
            <w:tcW w:w="1540" w:type="dxa"/>
            <w:shd w:val="clear" w:color="auto" w:fill="E8E8E8" w:themeFill="background2"/>
          </w:tcPr>
          <w:p w14:paraId="0A82F9CD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CE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CF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D0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D1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D2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866E7" w:rsidRPr="00BC73ED" w14:paraId="0A82F9DA" w14:textId="77777777" w:rsidTr="005B2481">
        <w:tc>
          <w:tcPr>
            <w:tcW w:w="1540" w:type="dxa"/>
            <w:shd w:val="clear" w:color="auto" w:fill="E8E8E8" w:themeFill="background2"/>
          </w:tcPr>
          <w:p w14:paraId="0A82F9D4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shd w:val="clear" w:color="auto" w:fill="E8E8E8" w:themeFill="background2"/>
          </w:tcPr>
          <w:p w14:paraId="0A82F9D5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61" w:type="dxa"/>
            <w:shd w:val="clear" w:color="auto" w:fill="E8E8E8" w:themeFill="background2"/>
          </w:tcPr>
          <w:p w14:paraId="0A82F9D6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</w:tcPr>
          <w:p w14:paraId="0A82F9D7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</w:tcPr>
          <w:p w14:paraId="0A82F9D8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4" w:type="dxa"/>
          </w:tcPr>
          <w:p w14:paraId="0A82F9D9" w14:textId="77777777" w:rsidR="00BC73ED" w:rsidRPr="00BC73ED" w:rsidRDefault="00BC73ED" w:rsidP="00D10454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0A82F9DB" w14:textId="6247EE95" w:rsidR="00821383" w:rsidRDefault="00821383" w:rsidP="00BC73ED">
      <w:pPr>
        <w:rPr>
          <w:rFonts w:ascii="Times New Roman" w:hAnsi="Times New Roman"/>
        </w:rPr>
      </w:pPr>
    </w:p>
    <w:p w14:paraId="7C98C17C" w14:textId="77777777" w:rsidR="00821383" w:rsidRDefault="00821383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82F9DF" w14:textId="370C7922" w:rsidR="00BC73ED" w:rsidRDefault="00BA48C8" w:rsidP="00BC73ED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In Table 2, l</w:t>
      </w:r>
      <w:r w:rsidR="00BC73ED" w:rsidRPr="00063DD8">
        <w:rPr>
          <w:rFonts w:ascii="Times New Roman" w:hAnsi="Times New Roman"/>
        </w:rPr>
        <w:t>ist a</w:t>
      </w:r>
      <w:r w:rsidR="006B2D44">
        <w:rPr>
          <w:rFonts w:ascii="Times New Roman" w:hAnsi="Times New Roman"/>
        </w:rPr>
        <w:t>pplicable</w:t>
      </w:r>
      <w:r w:rsidR="00BC73ED" w:rsidRPr="00063DD8">
        <w:rPr>
          <w:rFonts w:ascii="Times New Roman" w:hAnsi="Times New Roman"/>
        </w:rPr>
        <w:t xml:space="preserve"> testing </w:t>
      </w:r>
      <w:r w:rsidR="00821383">
        <w:rPr>
          <w:rFonts w:ascii="Times New Roman" w:hAnsi="Times New Roman"/>
        </w:rPr>
        <w:t>completed</w:t>
      </w:r>
      <w:r w:rsidR="00BC73ED" w:rsidRPr="00063DD8">
        <w:rPr>
          <w:rFonts w:ascii="Times New Roman" w:hAnsi="Times New Roman"/>
        </w:rPr>
        <w:t xml:space="preserve"> since the last certification.  </w:t>
      </w:r>
      <w:r w:rsidR="00802D31">
        <w:rPr>
          <w:rFonts w:ascii="Times New Roman" w:hAnsi="Times New Roman"/>
        </w:rPr>
        <w:t>Ensure JITC can access</w:t>
      </w:r>
      <w:r w:rsidR="00BC73ED" w:rsidRPr="00063DD8">
        <w:rPr>
          <w:rFonts w:ascii="Times New Roman" w:hAnsi="Times New Roman"/>
        </w:rPr>
        <w:t xml:space="preserve"> test reports upon request.  </w:t>
      </w:r>
    </w:p>
    <w:p w14:paraId="091843DA" w14:textId="77777777" w:rsidR="00BA48C8" w:rsidRDefault="00BA48C8" w:rsidP="00BC73ED">
      <w:pPr>
        <w:rPr>
          <w:rFonts w:ascii="Times New Roman" w:hAnsi="Times New Roman"/>
        </w:rPr>
      </w:pPr>
    </w:p>
    <w:p w14:paraId="7DEB0878" w14:textId="6B5756C0" w:rsidR="00BA48C8" w:rsidRPr="00F24954" w:rsidRDefault="00530427" w:rsidP="00530427">
      <w:pPr>
        <w:jc w:val="center"/>
        <w:rPr>
          <w:rFonts w:ascii="Times New Roman" w:hAnsi="Times New Roman"/>
          <w:b/>
          <w:bCs/>
        </w:rPr>
      </w:pPr>
      <w:r w:rsidRPr="00F24954">
        <w:rPr>
          <w:rFonts w:ascii="Times New Roman" w:hAnsi="Times New Roman"/>
          <w:b/>
          <w:bCs/>
        </w:rPr>
        <w:t>Table 2.  Test Events</w:t>
      </w:r>
    </w:p>
    <w:p w14:paraId="4A83ED46" w14:textId="77777777" w:rsidR="00530427" w:rsidRDefault="00530427" w:rsidP="00530427">
      <w:pPr>
        <w:jc w:val="center"/>
        <w:rPr>
          <w:rFonts w:ascii="Times New Roman" w:hAns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B0C97" w14:paraId="2DCDF44F" w14:textId="77777777" w:rsidTr="00F24954">
        <w:tc>
          <w:tcPr>
            <w:tcW w:w="2337" w:type="dxa"/>
            <w:vAlign w:val="center"/>
          </w:tcPr>
          <w:p w14:paraId="4C609E13" w14:textId="75B7E336" w:rsidR="00CB0C97" w:rsidRPr="00F24954" w:rsidRDefault="00CB0C97" w:rsidP="00AE2BCC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F24954">
              <w:rPr>
                <w:rFonts w:ascii="Times New Roman" w:hAnsi="Times New Roman"/>
                <w:b/>
                <w:bCs/>
                <w:sz w:val="20"/>
              </w:rPr>
              <w:t>Test Event/Type</w:t>
            </w:r>
          </w:p>
        </w:tc>
        <w:tc>
          <w:tcPr>
            <w:tcW w:w="2337" w:type="dxa"/>
            <w:vAlign w:val="center"/>
          </w:tcPr>
          <w:p w14:paraId="319D2375" w14:textId="1CAA4DA4" w:rsidR="00CB0C97" w:rsidRPr="00F24954" w:rsidRDefault="00CB0C97" w:rsidP="00AE2BCC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F24954">
              <w:rPr>
                <w:rFonts w:ascii="Times New Roman" w:hAnsi="Times New Roman"/>
                <w:b/>
                <w:bCs/>
                <w:sz w:val="20"/>
              </w:rPr>
              <w:t>Dates</w:t>
            </w:r>
          </w:p>
        </w:tc>
        <w:tc>
          <w:tcPr>
            <w:tcW w:w="2338" w:type="dxa"/>
            <w:vAlign w:val="center"/>
          </w:tcPr>
          <w:p w14:paraId="74661033" w14:textId="29374B4B" w:rsidR="00CB0C97" w:rsidRPr="00F24954" w:rsidRDefault="00C10F8F" w:rsidP="00AE2BCC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C06421">
              <w:rPr>
                <w:rFonts w:ascii="Times New Roman" w:hAnsi="Times New Roman"/>
                <w:b/>
                <w:bCs/>
                <w:sz w:val="20"/>
              </w:rPr>
              <w:t>Test Report Title/</w:t>
            </w:r>
            <w:r>
              <w:rPr>
                <w:rFonts w:ascii="Times New Roman" w:hAnsi="Times New Roman"/>
                <w:b/>
                <w:bCs/>
                <w:sz w:val="20"/>
              </w:rPr>
              <w:br/>
            </w:r>
            <w:r w:rsidRPr="00C06421">
              <w:rPr>
                <w:rFonts w:ascii="Times New Roman" w:hAnsi="Times New Roman"/>
                <w:b/>
                <w:bCs/>
                <w:sz w:val="20"/>
              </w:rPr>
              <w:t>Location</w:t>
            </w:r>
          </w:p>
        </w:tc>
        <w:tc>
          <w:tcPr>
            <w:tcW w:w="2338" w:type="dxa"/>
            <w:vAlign w:val="center"/>
          </w:tcPr>
          <w:p w14:paraId="0A88666C" w14:textId="24077144" w:rsidR="00CB0C97" w:rsidRPr="00F24954" w:rsidRDefault="00C10F8F" w:rsidP="00AE2BCC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Summary of Results</w:t>
            </w:r>
          </w:p>
        </w:tc>
      </w:tr>
      <w:tr w:rsidR="00CB0C97" w14:paraId="66AA0101" w14:textId="77777777" w:rsidTr="00F24954">
        <w:tc>
          <w:tcPr>
            <w:tcW w:w="2337" w:type="dxa"/>
            <w:vAlign w:val="center"/>
          </w:tcPr>
          <w:p w14:paraId="51224195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2A3AC487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</w:tcPr>
          <w:p w14:paraId="2B9228E4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21376EFF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B0C97" w14:paraId="014877C9" w14:textId="77777777" w:rsidTr="00F24954">
        <w:tc>
          <w:tcPr>
            <w:tcW w:w="2337" w:type="dxa"/>
            <w:vAlign w:val="center"/>
          </w:tcPr>
          <w:p w14:paraId="22F5716F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3D0D82A5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</w:tcPr>
          <w:p w14:paraId="4A59CD2E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7221445C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B0C97" w14:paraId="2C078025" w14:textId="77777777" w:rsidTr="00F24954">
        <w:tc>
          <w:tcPr>
            <w:tcW w:w="2337" w:type="dxa"/>
            <w:vAlign w:val="center"/>
          </w:tcPr>
          <w:p w14:paraId="5427FEF5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1D6CEBE7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</w:tcPr>
          <w:p w14:paraId="76A2B543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5B10BBF5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B0C97" w14:paraId="0098FB9A" w14:textId="77777777" w:rsidTr="00F24954">
        <w:tc>
          <w:tcPr>
            <w:tcW w:w="2337" w:type="dxa"/>
            <w:vAlign w:val="center"/>
          </w:tcPr>
          <w:p w14:paraId="36CBD2A0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445C0D08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</w:tcPr>
          <w:p w14:paraId="1A6CBBA2" w14:textId="77777777" w:rsidR="00CB0C97" w:rsidRPr="00F24954" w:rsidRDefault="00CB0C97" w:rsidP="0053042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5866F384" w14:textId="77777777" w:rsidR="00CB0C97" w:rsidRPr="00F24954" w:rsidRDefault="00CB0C97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6A3E4062" w14:textId="77777777" w:rsidR="006C3371" w:rsidRDefault="006C3371" w:rsidP="00BC73ED">
      <w:pPr>
        <w:rPr>
          <w:rFonts w:ascii="Times New Roman" w:hAnsi="Times New Roman"/>
        </w:rPr>
      </w:pPr>
    </w:p>
    <w:p w14:paraId="0A82F9E2" w14:textId="77777777" w:rsidR="008D5332" w:rsidRDefault="008D5332" w:rsidP="00592E3D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Operational Changes/Issues</w:t>
      </w:r>
    </w:p>
    <w:p w14:paraId="0A82F9E3" w14:textId="77777777" w:rsidR="008D5332" w:rsidRPr="00676A65" w:rsidRDefault="008D5332" w:rsidP="008D5332">
      <w:pPr>
        <w:rPr>
          <w:rFonts w:ascii="Times New Roman" w:hAnsi="Times New Roman"/>
        </w:rPr>
      </w:pPr>
    </w:p>
    <w:p w14:paraId="1F4E5CDD" w14:textId="0D0C4238" w:rsidR="005A21CA" w:rsidRDefault="00F15BFF" w:rsidP="00F24954">
      <w:pPr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In Table 3, </w:t>
      </w:r>
      <w:r w:rsidR="008704D9">
        <w:rPr>
          <w:rFonts w:ascii="Times New Roman" w:hAnsi="Times New Roman"/>
        </w:rPr>
        <w:t xml:space="preserve">list </w:t>
      </w:r>
      <w:r w:rsidR="00371819">
        <w:rPr>
          <w:rFonts w:ascii="Times New Roman" w:hAnsi="Times New Roman"/>
        </w:rPr>
        <w:t>each</w:t>
      </w:r>
      <w:r w:rsidR="008704D9">
        <w:rPr>
          <w:rFonts w:ascii="Times New Roman" w:hAnsi="Times New Roman"/>
        </w:rPr>
        <w:t xml:space="preserve"> </w:t>
      </w:r>
      <w:r w:rsidR="000B5941">
        <w:rPr>
          <w:rFonts w:ascii="Times New Roman" w:hAnsi="Times New Roman"/>
        </w:rPr>
        <w:t>IE and producer/sender and consumer</w:t>
      </w:r>
      <w:r w:rsidR="00514FBB">
        <w:rPr>
          <w:rFonts w:ascii="Times New Roman" w:hAnsi="Times New Roman"/>
        </w:rPr>
        <w:t>/</w:t>
      </w:r>
      <w:r w:rsidR="000B5941">
        <w:rPr>
          <w:rFonts w:ascii="Times New Roman" w:hAnsi="Times New Roman"/>
        </w:rPr>
        <w:t xml:space="preserve">recipient IDs </w:t>
      </w:r>
      <w:r w:rsidR="008176F2">
        <w:rPr>
          <w:rFonts w:ascii="Times New Roman" w:hAnsi="Times New Roman"/>
        </w:rPr>
        <w:t xml:space="preserve">as reported in </w:t>
      </w:r>
      <w:r w:rsidR="000B5941">
        <w:rPr>
          <w:rFonts w:ascii="Times New Roman" w:hAnsi="Times New Roman"/>
        </w:rPr>
        <w:t xml:space="preserve">the last certification.  </w:t>
      </w:r>
      <w:r w:rsidR="00F60572">
        <w:rPr>
          <w:rFonts w:ascii="Times New Roman" w:hAnsi="Times New Roman"/>
        </w:rPr>
        <w:t>The PMO/Sponsor complete</w:t>
      </w:r>
      <w:r w:rsidR="00E02B69">
        <w:rPr>
          <w:rFonts w:ascii="Times New Roman" w:hAnsi="Times New Roman"/>
        </w:rPr>
        <w:t>s</w:t>
      </w:r>
      <w:r w:rsidR="00F60572">
        <w:rPr>
          <w:rFonts w:ascii="Times New Roman" w:hAnsi="Times New Roman"/>
        </w:rPr>
        <w:t xml:space="preserve"> the Remarks and Current Status content, </w:t>
      </w:r>
      <w:r w:rsidR="00834590">
        <w:rPr>
          <w:rFonts w:ascii="Times New Roman" w:hAnsi="Times New Roman"/>
        </w:rPr>
        <w:t>includ</w:t>
      </w:r>
      <w:r w:rsidR="00F60572">
        <w:rPr>
          <w:rFonts w:ascii="Times New Roman" w:hAnsi="Times New Roman"/>
        </w:rPr>
        <w:t>ing</w:t>
      </w:r>
      <w:r>
        <w:rPr>
          <w:rFonts w:ascii="Times New Roman" w:hAnsi="Times New Roman"/>
        </w:rPr>
        <w:t xml:space="preserve"> any </w:t>
      </w:r>
      <w:r w:rsidR="002501BF">
        <w:rPr>
          <w:rFonts w:ascii="Times New Roman" w:hAnsi="Times New Roman"/>
        </w:rPr>
        <w:t xml:space="preserve">joint </w:t>
      </w:r>
      <w:r w:rsidR="00676A65" w:rsidRPr="00F24954">
        <w:rPr>
          <w:rFonts w:ascii="Times New Roman" w:hAnsi="Times New Roman"/>
          <w:bCs/>
        </w:rPr>
        <w:t>interoperability issues,</w:t>
      </w:r>
      <w:r w:rsidR="00676A65" w:rsidRPr="009034BD">
        <w:rPr>
          <w:rFonts w:ascii="Times New Roman" w:hAnsi="Times New Roman"/>
          <w:bCs/>
        </w:rPr>
        <w:t xml:space="preserve"> </w:t>
      </w:r>
      <w:r w:rsidR="00676A65" w:rsidRPr="00F24954">
        <w:rPr>
          <w:rFonts w:ascii="Times New Roman" w:hAnsi="Times New Roman"/>
          <w:bCs/>
        </w:rPr>
        <w:t>critical problems, or operational concerns</w:t>
      </w:r>
      <w:r w:rsidR="00676A65" w:rsidRPr="00676A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that have </w:t>
      </w:r>
      <w:r w:rsidR="00676A65" w:rsidRPr="00676A65">
        <w:rPr>
          <w:rFonts w:ascii="Times New Roman" w:hAnsi="Times New Roman"/>
        </w:rPr>
        <w:t>been identified during operational use</w:t>
      </w:r>
      <w:r>
        <w:rPr>
          <w:rFonts w:ascii="Times New Roman" w:hAnsi="Times New Roman"/>
        </w:rPr>
        <w:t>.</w:t>
      </w:r>
      <w:r w:rsidR="009E195A" w:rsidRPr="00676A65">
        <w:rPr>
          <w:rFonts w:ascii="Times New Roman" w:hAnsi="Times New Roman"/>
        </w:rPr>
        <w:t xml:space="preserve">  </w:t>
      </w:r>
      <w:r w:rsidR="00C506BC">
        <w:rPr>
          <w:rFonts w:ascii="Times New Roman" w:hAnsi="Times New Roman"/>
          <w:color w:val="auto"/>
        </w:rPr>
        <w:t>In this column,</w:t>
      </w:r>
      <w:r w:rsidR="00676A65" w:rsidRPr="00676A65">
        <w:rPr>
          <w:rFonts w:ascii="Times New Roman" w:hAnsi="Times New Roman"/>
          <w:color w:val="auto"/>
        </w:rPr>
        <w:t xml:space="preserve"> describe the issues and actions taken to resolve</w:t>
      </w:r>
      <w:r w:rsidR="00676A65">
        <w:rPr>
          <w:rFonts w:ascii="Times New Roman" w:hAnsi="Times New Roman"/>
          <w:color w:val="auto"/>
        </w:rPr>
        <w:t xml:space="preserve"> them</w:t>
      </w:r>
      <w:r w:rsidR="00676A65" w:rsidRPr="00676A65">
        <w:rPr>
          <w:rFonts w:ascii="Times New Roman" w:hAnsi="Times New Roman"/>
          <w:color w:val="auto"/>
        </w:rPr>
        <w:t>.</w:t>
      </w:r>
      <w:r w:rsidR="005A21CA">
        <w:rPr>
          <w:rFonts w:ascii="Times New Roman" w:hAnsi="Times New Roman"/>
          <w:color w:val="auto"/>
        </w:rPr>
        <w:t xml:space="preserve"> </w:t>
      </w:r>
      <w:r w:rsidR="00D77496">
        <w:rPr>
          <w:rFonts w:ascii="Times New Roman" w:hAnsi="Times New Roman"/>
          <w:color w:val="auto"/>
        </w:rPr>
        <w:t xml:space="preserve"> </w:t>
      </w:r>
      <w:r w:rsidR="005A21CA">
        <w:rPr>
          <w:rFonts w:ascii="Times New Roman" w:hAnsi="Times New Roman"/>
          <w:color w:val="auto"/>
        </w:rPr>
        <w:t xml:space="preserve">Additionally, for the identified issues, relate them to the </w:t>
      </w:r>
      <w:r w:rsidR="00B917B0">
        <w:rPr>
          <w:rFonts w:ascii="Times New Roman" w:hAnsi="Times New Roman"/>
          <w:color w:val="auto"/>
        </w:rPr>
        <w:t xml:space="preserve">joint </w:t>
      </w:r>
      <w:r w:rsidR="00242AA0">
        <w:rPr>
          <w:rFonts w:ascii="Times New Roman" w:hAnsi="Times New Roman"/>
          <w:color w:val="auto"/>
        </w:rPr>
        <w:t xml:space="preserve">mission activities and the joint </w:t>
      </w:r>
      <w:r w:rsidR="00C572B6">
        <w:rPr>
          <w:rFonts w:ascii="Times New Roman" w:hAnsi="Times New Roman"/>
          <w:color w:val="auto"/>
        </w:rPr>
        <w:t>IEs</w:t>
      </w:r>
      <w:r w:rsidR="005A21CA">
        <w:rPr>
          <w:rFonts w:ascii="Times New Roman" w:hAnsi="Times New Roman"/>
          <w:color w:val="auto"/>
        </w:rPr>
        <w:t xml:space="preserve"> and provide the status.</w:t>
      </w:r>
      <w:r w:rsidR="00C506BC">
        <w:rPr>
          <w:rFonts w:ascii="Times New Roman" w:hAnsi="Times New Roman"/>
          <w:color w:val="auto"/>
        </w:rPr>
        <w:t xml:space="preserve">  This assists with justifying that each IE is still </w:t>
      </w:r>
      <w:r w:rsidR="00C84915">
        <w:rPr>
          <w:rFonts w:ascii="Times New Roman" w:hAnsi="Times New Roman"/>
          <w:color w:val="auto"/>
        </w:rPr>
        <w:t>applicable and functioning.  Table 4 shows an example table.</w:t>
      </w:r>
    </w:p>
    <w:p w14:paraId="0A82F9E5" w14:textId="77777777" w:rsidR="00676A65" w:rsidRPr="00676A65" w:rsidRDefault="00676A65" w:rsidP="008D5332">
      <w:pPr>
        <w:rPr>
          <w:rFonts w:ascii="Times New Roman" w:hAnsi="Times New Roman"/>
        </w:rPr>
      </w:pPr>
    </w:p>
    <w:p w14:paraId="0A82F9E6" w14:textId="077DBA96" w:rsidR="00BC73ED" w:rsidRPr="008D5332" w:rsidRDefault="001614C3" w:rsidP="00F2495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Table 3.  </w:t>
      </w:r>
      <w:r w:rsidR="00B917B0">
        <w:rPr>
          <w:rFonts w:ascii="Times New Roman" w:hAnsi="Times New Roman"/>
          <w:b/>
        </w:rPr>
        <w:t>Joint</w:t>
      </w:r>
      <w:r w:rsidR="00B917B0" w:rsidRPr="008D5332">
        <w:rPr>
          <w:rFonts w:ascii="Times New Roman" w:hAnsi="Times New Roman"/>
          <w:b/>
        </w:rPr>
        <w:t xml:space="preserve"> </w:t>
      </w:r>
      <w:r w:rsidR="00C572B6">
        <w:rPr>
          <w:rFonts w:ascii="Times New Roman" w:hAnsi="Times New Roman"/>
          <w:b/>
        </w:rPr>
        <w:t>IE</w:t>
      </w:r>
      <w:r w:rsidR="008D5332" w:rsidRPr="008D5332">
        <w:rPr>
          <w:rFonts w:ascii="Times New Roman" w:hAnsi="Times New Roman"/>
          <w:b/>
        </w:rPr>
        <w:t>s and Status</w:t>
      </w:r>
    </w:p>
    <w:p w14:paraId="0A82F9E7" w14:textId="77777777" w:rsidR="008D5332" w:rsidRDefault="008D5332" w:rsidP="00BC73ED">
      <w:pPr>
        <w:rPr>
          <w:rFonts w:ascii="Times New Roman" w:hAnsi="Times New Roman"/>
        </w:rPr>
      </w:pPr>
    </w:p>
    <w:tbl>
      <w:tblPr>
        <w:tblStyle w:val="TableGrid"/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1885"/>
        <w:gridCol w:w="1530"/>
        <w:gridCol w:w="1710"/>
        <w:gridCol w:w="4235"/>
      </w:tblGrid>
      <w:tr w:rsidR="00920836" w:rsidRPr="00063DD8" w14:paraId="0A82F9F0" w14:textId="77777777" w:rsidTr="00F24954">
        <w:trPr>
          <w:jc w:val="center"/>
        </w:trPr>
        <w:tc>
          <w:tcPr>
            <w:tcW w:w="1885" w:type="dxa"/>
            <w:vAlign w:val="center"/>
          </w:tcPr>
          <w:p w14:paraId="0A82F9E9" w14:textId="67824AB2" w:rsidR="00920836" w:rsidRPr="00063DD8" w:rsidRDefault="00154653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Information Exchange</w:t>
            </w:r>
          </w:p>
        </w:tc>
        <w:tc>
          <w:tcPr>
            <w:tcW w:w="1530" w:type="dxa"/>
            <w:vAlign w:val="center"/>
          </w:tcPr>
          <w:p w14:paraId="0A82F9EA" w14:textId="77777777" w:rsidR="00920836" w:rsidRPr="00063DD8" w:rsidRDefault="00920836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Producer/</w:t>
            </w:r>
          </w:p>
          <w:p w14:paraId="0A82F9EB" w14:textId="77777777" w:rsidR="00920836" w:rsidRPr="00063DD8" w:rsidRDefault="00920836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Sender ID</w:t>
            </w:r>
          </w:p>
        </w:tc>
        <w:tc>
          <w:tcPr>
            <w:tcW w:w="1710" w:type="dxa"/>
            <w:vAlign w:val="center"/>
          </w:tcPr>
          <w:p w14:paraId="0A82F9EC" w14:textId="77777777" w:rsidR="00920836" w:rsidRPr="00063DD8" w:rsidRDefault="00920836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Consumer/</w:t>
            </w:r>
          </w:p>
          <w:p w14:paraId="0A82F9ED" w14:textId="77777777" w:rsidR="00920836" w:rsidRPr="00063DD8" w:rsidRDefault="00920836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Recipient ID</w:t>
            </w:r>
          </w:p>
        </w:tc>
        <w:tc>
          <w:tcPr>
            <w:tcW w:w="4235" w:type="dxa"/>
            <w:vAlign w:val="center"/>
          </w:tcPr>
          <w:p w14:paraId="0A82F9EF" w14:textId="78102A4E" w:rsidR="00920836" w:rsidRPr="00063DD8" w:rsidRDefault="00920836" w:rsidP="00F748EB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 xml:space="preserve">Remarks and Current Status </w:t>
            </w:r>
          </w:p>
        </w:tc>
      </w:tr>
      <w:tr w:rsidR="00920836" w:rsidRPr="00063DD8" w14:paraId="0A82F9F6" w14:textId="77777777" w:rsidTr="00F24954">
        <w:trPr>
          <w:jc w:val="center"/>
        </w:trPr>
        <w:tc>
          <w:tcPr>
            <w:tcW w:w="1885" w:type="dxa"/>
          </w:tcPr>
          <w:p w14:paraId="0A82F9F2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0" w:type="dxa"/>
            <w:vAlign w:val="center"/>
          </w:tcPr>
          <w:p w14:paraId="0A82F9F3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0" w:type="dxa"/>
            <w:vAlign w:val="center"/>
          </w:tcPr>
          <w:p w14:paraId="0A82F9F4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5" w:type="dxa"/>
          </w:tcPr>
          <w:p w14:paraId="0A82F9F5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20836" w:rsidRPr="00063DD8" w14:paraId="0A82F9FC" w14:textId="77777777" w:rsidTr="00F24954">
        <w:trPr>
          <w:jc w:val="center"/>
        </w:trPr>
        <w:tc>
          <w:tcPr>
            <w:tcW w:w="1885" w:type="dxa"/>
          </w:tcPr>
          <w:p w14:paraId="0A82F9F8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0" w:type="dxa"/>
            <w:vAlign w:val="center"/>
          </w:tcPr>
          <w:p w14:paraId="0A82F9F9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0" w:type="dxa"/>
            <w:vAlign w:val="center"/>
          </w:tcPr>
          <w:p w14:paraId="0A82F9FA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5" w:type="dxa"/>
          </w:tcPr>
          <w:p w14:paraId="0A82F9FB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20836" w:rsidRPr="00063DD8" w14:paraId="0A82FA02" w14:textId="77777777" w:rsidTr="00F24954">
        <w:trPr>
          <w:jc w:val="center"/>
        </w:trPr>
        <w:tc>
          <w:tcPr>
            <w:tcW w:w="1885" w:type="dxa"/>
          </w:tcPr>
          <w:p w14:paraId="0A82F9FE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0" w:type="dxa"/>
            <w:vAlign w:val="center"/>
          </w:tcPr>
          <w:p w14:paraId="0A82F9FF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0" w:type="dxa"/>
            <w:vAlign w:val="center"/>
          </w:tcPr>
          <w:p w14:paraId="0A82FA00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5" w:type="dxa"/>
          </w:tcPr>
          <w:p w14:paraId="0A82FA01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20836" w:rsidRPr="00063DD8" w14:paraId="0A82FA08" w14:textId="77777777" w:rsidTr="00F24954">
        <w:trPr>
          <w:jc w:val="center"/>
        </w:trPr>
        <w:tc>
          <w:tcPr>
            <w:tcW w:w="1885" w:type="dxa"/>
          </w:tcPr>
          <w:p w14:paraId="0A82FA04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0" w:type="dxa"/>
            <w:vAlign w:val="center"/>
          </w:tcPr>
          <w:p w14:paraId="0A82FA05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0" w:type="dxa"/>
            <w:vAlign w:val="center"/>
          </w:tcPr>
          <w:p w14:paraId="0A82FA06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5" w:type="dxa"/>
          </w:tcPr>
          <w:p w14:paraId="0A82FA07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</w:tr>
      <w:tr w:rsidR="00920836" w:rsidRPr="00063DD8" w14:paraId="0A82FA0E" w14:textId="77777777" w:rsidTr="00F24954">
        <w:trPr>
          <w:jc w:val="center"/>
        </w:trPr>
        <w:tc>
          <w:tcPr>
            <w:tcW w:w="1885" w:type="dxa"/>
          </w:tcPr>
          <w:p w14:paraId="0A82FA0A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530" w:type="dxa"/>
            <w:vAlign w:val="center"/>
          </w:tcPr>
          <w:p w14:paraId="0A82FA0B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0" w:type="dxa"/>
            <w:vAlign w:val="center"/>
          </w:tcPr>
          <w:p w14:paraId="0A82FA0C" w14:textId="77777777" w:rsidR="00920836" w:rsidRPr="00063DD8" w:rsidRDefault="00920836" w:rsidP="00F2495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5" w:type="dxa"/>
          </w:tcPr>
          <w:p w14:paraId="0A82FA0D" w14:textId="77777777" w:rsidR="00920836" w:rsidRPr="00063DD8" w:rsidRDefault="00920836" w:rsidP="00D10454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53773130" w14:textId="4978728B" w:rsidR="00B17A93" w:rsidRDefault="00B17A93" w:rsidP="008D5332">
      <w:pPr>
        <w:rPr>
          <w:rFonts w:ascii="Times New Roman" w:hAnsi="Times New Roman"/>
        </w:rPr>
      </w:pPr>
    </w:p>
    <w:p w14:paraId="2CCF08E7" w14:textId="77777777" w:rsidR="00B17A93" w:rsidRDefault="00B17A93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82FA11" w14:textId="71C28403" w:rsidR="008D5332" w:rsidRPr="00F24954" w:rsidRDefault="001D67F5" w:rsidP="00F24954">
      <w:pPr>
        <w:jc w:val="center"/>
        <w:rPr>
          <w:rFonts w:ascii="Times New Roman" w:hAnsi="Times New Roman"/>
          <w:b/>
          <w:bCs/>
        </w:rPr>
      </w:pPr>
      <w:r w:rsidRPr="00F24954">
        <w:rPr>
          <w:rFonts w:ascii="Times New Roman" w:hAnsi="Times New Roman"/>
          <w:b/>
          <w:bCs/>
        </w:rPr>
        <w:lastRenderedPageBreak/>
        <w:t xml:space="preserve">Table 4.  </w:t>
      </w:r>
      <w:r w:rsidR="008D5332" w:rsidRPr="00F24954">
        <w:rPr>
          <w:rFonts w:ascii="Times New Roman" w:hAnsi="Times New Roman"/>
          <w:b/>
          <w:bCs/>
        </w:rPr>
        <w:t xml:space="preserve">Example </w:t>
      </w:r>
      <w:r w:rsidRPr="00F24954">
        <w:rPr>
          <w:rFonts w:ascii="Times New Roman" w:hAnsi="Times New Roman"/>
          <w:b/>
          <w:bCs/>
        </w:rPr>
        <w:t>Joint IEs and Status</w:t>
      </w:r>
    </w:p>
    <w:p w14:paraId="0A82FA12" w14:textId="77777777" w:rsidR="008D5332" w:rsidRDefault="008D5332" w:rsidP="00BC73ED">
      <w:pPr>
        <w:rPr>
          <w:rFonts w:ascii="Times New Roman" w:hAnsi="Times New Roman"/>
        </w:rPr>
      </w:pPr>
    </w:p>
    <w:tbl>
      <w:tblPr>
        <w:tblStyle w:val="TableGrid"/>
        <w:tblW w:w="9382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737"/>
        <w:gridCol w:w="1268"/>
        <w:gridCol w:w="1463"/>
        <w:gridCol w:w="42"/>
        <w:gridCol w:w="990"/>
        <w:gridCol w:w="3987"/>
      </w:tblGrid>
      <w:tr w:rsidR="00D31AD2" w:rsidRPr="00063DD8" w14:paraId="0A82FA1A" w14:textId="77777777" w:rsidTr="00F24954">
        <w:trPr>
          <w:jc w:val="center"/>
        </w:trPr>
        <w:tc>
          <w:tcPr>
            <w:tcW w:w="1632" w:type="dxa"/>
            <w:gridSpan w:val="2"/>
            <w:vAlign w:val="center"/>
          </w:tcPr>
          <w:p w14:paraId="0A82FA14" w14:textId="00625214" w:rsidR="00D31AD2" w:rsidRPr="00063DD8" w:rsidRDefault="00154653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Information Exchange</w:t>
            </w:r>
          </w:p>
        </w:tc>
        <w:tc>
          <w:tcPr>
            <w:tcW w:w="1268" w:type="dxa"/>
            <w:vAlign w:val="center"/>
          </w:tcPr>
          <w:p w14:paraId="0A82FA15" w14:textId="77777777" w:rsidR="00D31AD2" w:rsidRPr="00063DD8" w:rsidRDefault="00D31AD2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Producer/</w:t>
            </w:r>
          </w:p>
          <w:p w14:paraId="0A82FA16" w14:textId="77777777" w:rsidR="00D31AD2" w:rsidRPr="00063DD8" w:rsidRDefault="00D31AD2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Sender ID</w:t>
            </w:r>
          </w:p>
        </w:tc>
        <w:tc>
          <w:tcPr>
            <w:tcW w:w="1463" w:type="dxa"/>
            <w:vAlign w:val="center"/>
          </w:tcPr>
          <w:p w14:paraId="0A82FA17" w14:textId="77777777" w:rsidR="00D31AD2" w:rsidRPr="00063DD8" w:rsidRDefault="00D31AD2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Consumer/</w:t>
            </w:r>
          </w:p>
          <w:p w14:paraId="0A82FA18" w14:textId="77777777" w:rsidR="00D31AD2" w:rsidRPr="00063DD8" w:rsidRDefault="00D31AD2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Recipient ID</w:t>
            </w:r>
          </w:p>
        </w:tc>
        <w:tc>
          <w:tcPr>
            <w:tcW w:w="5019" w:type="dxa"/>
            <w:gridSpan w:val="3"/>
            <w:vAlign w:val="center"/>
          </w:tcPr>
          <w:p w14:paraId="0A82FA19" w14:textId="77777777" w:rsidR="00D31AD2" w:rsidRPr="00063DD8" w:rsidRDefault="00D31AD2" w:rsidP="00D1045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63DD8">
              <w:rPr>
                <w:rFonts w:ascii="Times New Roman" w:hAnsi="Times New Roman"/>
                <w:b/>
                <w:sz w:val="20"/>
              </w:rPr>
              <w:t>Remarks and Current Status</w:t>
            </w:r>
          </w:p>
        </w:tc>
      </w:tr>
      <w:tr w:rsidR="00D31AD2" w:rsidRPr="00063DD8" w14:paraId="0A82FA21" w14:textId="77777777" w:rsidTr="00F24954">
        <w:trPr>
          <w:jc w:val="center"/>
        </w:trPr>
        <w:tc>
          <w:tcPr>
            <w:tcW w:w="1632" w:type="dxa"/>
            <w:gridSpan w:val="2"/>
            <w:vMerge w:val="restart"/>
            <w:vAlign w:val="center"/>
          </w:tcPr>
          <w:p w14:paraId="0A82FA1C" w14:textId="4E4F5BAD" w:rsidR="00D31AD2" w:rsidRPr="00063DD8" w:rsidRDefault="00D31AD2" w:rsidP="007B5CD8">
            <w:pPr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Friendly and Neutral SA (maneuver, sustainment convoy, and aviation unit locations (PLI))</w:t>
            </w:r>
          </w:p>
        </w:tc>
        <w:tc>
          <w:tcPr>
            <w:tcW w:w="1268" w:type="dxa"/>
            <w:vAlign w:val="center"/>
          </w:tcPr>
          <w:p w14:paraId="0A82FA1D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1463" w:type="dxa"/>
            <w:vAlign w:val="center"/>
          </w:tcPr>
          <w:p w14:paraId="0A82FA1E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JTCW</w:t>
            </w:r>
          </w:p>
        </w:tc>
        <w:tc>
          <w:tcPr>
            <w:tcW w:w="5019" w:type="dxa"/>
            <w:gridSpan w:val="3"/>
          </w:tcPr>
          <w:p w14:paraId="0A82FA1F" w14:textId="66A58FEF" w:rsidR="00D31AD2" w:rsidRPr="00063DD8" w:rsidRDefault="00633010" w:rsidP="00D1045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CPOF and JTCW are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equipped with JCR and receive all PLI via the NOC (</w:t>
            </w:r>
            <w:r w:rsidR="00E90DA7">
              <w:rPr>
                <w:rFonts w:ascii="Times New Roman" w:hAnsi="Times New Roman"/>
                <w:sz w:val="20"/>
              </w:rPr>
              <w:t>t</w:t>
            </w:r>
            <w:r w:rsidR="00D31AD2" w:rsidRPr="00063DD8">
              <w:rPr>
                <w:rFonts w:ascii="Times New Roman" w:hAnsi="Times New Roman"/>
                <w:sz w:val="20"/>
              </w:rPr>
              <w:t>ertiary data flow is NOC publishing USMC PLI that CPOF subscribes to)</w:t>
            </w:r>
            <w:r w:rsidR="0074457F">
              <w:rPr>
                <w:rFonts w:ascii="Times New Roman" w:hAnsi="Times New Roman"/>
                <w:sz w:val="20"/>
              </w:rPr>
              <w:t>.</w:t>
            </w:r>
          </w:p>
          <w:p w14:paraId="0A82FA20" w14:textId="18010539" w:rsidR="00D31AD2" w:rsidRPr="00063DD8" w:rsidRDefault="009030F4" w:rsidP="001F72F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The exchange</w:t>
            </w:r>
            <w:r w:rsidR="00B77ACF">
              <w:rPr>
                <w:rFonts w:ascii="Times New Roman" w:hAnsi="Times New Roman"/>
                <w:sz w:val="20"/>
              </w:rPr>
              <w:t xml:space="preserve"> passed</w:t>
            </w:r>
            <w:r w:rsidR="00B77ACF" w:rsidRPr="00063DD8">
              <w:rPr>
                <w:rFonts w:ascii="Times New Roman" w:hAnsi="Times New Roman"/>
                <w:sz w:val="20"/>
              </w:rPr>
              <w:t xml:space="preserve"> valida</w:t>
            </w:r>
            <w:r w:rsidR="00B77ACF">
              <w:rPr>
                <w:rFonts w:ascii="Times New Roman" w:hAnsi="Times New Roman"/>
                <w:sz w:val="20"/>
              </w:rPr>
              <w:t>tion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at </w:t>
            </w:r>
            <w:r w:rsidR="00D31AD2">
              <w:rPr>
                <w:rFonts w:ascii="Times New Roman" w:hAnsi="Times New Roman"/>
                <w:sz w:val="20"/>
              </w:rPr>
              <w:t>DICE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2010, NIE 14.1, JUICE 13, and OEF.</w:t>
            </w:r>
          </w:p>
        </w:tc>
      </w:tr>
      <w:tr w:rsidR="00D31AD2" w:rsidRPr="00063DD8" w14:paraId="0A82FA28" w14:textId="77777777" w:rsidTr="00F24954">
        <w:trPr>
          <w:jc w:val="center"/>
        </w:trPr>
        <w:tc>
          <w:tcPr>
            <w:tcW w:w="1632" w:type="dxa"/>
            <w:gridSpan w:val="2"/>
            <w:vMerge/>
            <w:vAlign w:val="center"/>
          </w:tcPr>
          <w:p w14:paraId="0A82FA23" w14:textId="77777777" w:rsidR="00D31AD2" w:rsidRPr="00063DD8" w:rsidRDefault="00D31AD2" w:rsidP="007B5CD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8" w:type="dxa"/>
            <w:vAlign w:val="center"/>
          </w:tcPr>
          <w:p w14:paraId="0A82FA24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JTCW</w:t>
            </w:r>
          </w:p>
        </w:tc>
        <w:tc>
          <w:tcPr>
            <w:tcW w:w="1463" w:type="dxa"/>
            <w:vAlign w:val="center"/>
          </w:tcPr>
          <w:p w14:paraId="0A82FA25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5019" w:type="dxa"/>
            <w:gridSpan w:val="3"/>
          </w:tcPr>
          <w:p w14:paraId="0A82FA26" w14:textId="4D96F5D7" w:rsidR="00D31AD2" w:rsidRPr="00063DD8" w:rsidRDefault="00633010" w:rsidP="00D1045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</w:t>
            </w:r>
            <w:r w:rsidR="00920C14">
              <w:rPr>
                <w:rFonts w:ascii="Times New Roman" w:hAnsi="Times New Roman"/>
                <w:sz w:val="20"/>
              </w:rPr>
              <w:t xml:space="preserve">POF and JTCW are </w:t>
            </w:r>
            <w:r w:rsidR="00D31AD2" w:rsidRPr="00063DD8">
              <w:rPr>
                <w:rFonts w:ascii="Times New Roman" w:hAnsi="Times New Roman"/>
                <w:sz w:val="20"/>
              </w:rPr>
              <w:t>equipped with JCR and receive all PLI via the NOC (</w:t>
            </w:r>
            <w:r w:rsidR="00DA64AA">
              <w:rPr>
                <w:rFonts w:ascii="Times New Roman" w:hAnsi="Times New Roman"/>
                <w:sz w:val="20"/>
              </w:rPr>
              <w:t>t</w:t>
            </w:r>
            <w:r w:rsidR="00D31AD2" w:rsidRPr="00063DD8">
              <w:rPr>
                <w:rFonts w:ascii="Times New Roman" w:hAnsi="Times New Roman"/>
                <w:sz w:val="20"/>
              </w:rPr>
              <w:t>ertiary data flow is NOC publishing USMC PLI that CPOF subscribes to)</w:t>
            </w:r>
            <w:r w:rsidR="009F74E2">
              <w:rPr>
                <w:rFonts w:ascii="Times New Roman" w:hAnsi="Times New Roman"/>
                <w:sz w:val="20"/>
              </w:rPr>
              <w:t>.</w:t>
            </w:r>
          </w:p>
          <w:p w14:paraId="0A82FA27" w14:textId="2FE2DE37" w:rsidR="00D31AD2" w:rsidRPr="00063DD8" w:rsidRDefault="00B77ACF" w:rsidP="001F72F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The exchange passed validation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at </w:t>
            </w:r>
            <w:r w:rsidR="00D31AD2">
              <w:rPr>
                <w:rFonts w:ascii="Times New Roman" w:hAnsi="Times New Roman"/>
                <w:sz w:val="20"/>
              </w:rPr>
              <w:t>DICE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2010, NIE 14.1, JUICE 13, and OEF.</w:t>
            </w:r>
          </w:p>
        </w:tc>
      </w:tr>
      <w:tr w:rsidR="00D31AD2" w:rsidRPr="00063DD8" w14:paraId="0A82FA30" w14:textId="77777777" w:rsidTr="00F24954">
        <w:trPr>
          <w:jc w:val="center"/>
        </w:trPr>
        <w:tc>
          <w:tcPr>
            <w:tcW w:w="1632" w:type="dxa"/>
            <w:gridSpan w:val="2"/>
            <w:vMerge/>
            <w:vAlign w:val="center"/>
          </w:tcPr>
          <w:p w14:paraId="0A82FA2A" w14:textId="77777777" w:rsidR="00D31AD2" w:rsidRPr="00063DD8" w:rsidRDefault="00D31AD2" w:rsidP="007B5CD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8" w:type="dxa"/>
            <w:vAlign w:val="center"/>
          </w:tcPr>
          <w:p w14:paraId="0A82FA2B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1463" w:type="dxa"/>
            <w:vAlign w:val="center"/>
          </w:tcPr>
          <w:p w14:paraId="0A82FA2C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5019" w:type="dxa"/>
            <w:gridSpan w:val="3"/>
          </w:tcPr>
          <w:p w14:paraId="0A82FA2D" w14:textId="77169892" w:rsidR="00D31AD2" w:rsidRPr="00063DD8" w:rsidRDefault="00D31AD2" w:rsidP="00D10454">
            <w:pPr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 xml:space="preserve">Seamless </w:t>
            </w:r>
            <w:r w:rsidR="003F3ECE">
              <w:rPr>
                <w:rFonts w:ascii="Times New Roman" w:hAnsi="Times New Roman"/>
                <w:sz w:val="20"/>
              </w:rPr>
              <w:t xml:space="preserve">integration </w:t>
            </w:r>
            <w:r w:rsidRPr="00063DD8">
              <w:rPr>
                <w:rFonts w:ascii="Times New Roman" w:hAnsi="Times New Roman"/>
                <w:sz w:val="20"/>
              </w:rPr>
              <w:t xml:space="preserve">when </w:t>
            </w:r>
            <w:r w:rsidR="00920C14">
              <w:rPr>
                <w:rFonts w:ascii="Times New Roman" w:hAnsi="Times New Roman"/>
                <w:sz w:val="20"/>
              </w:rPr>
              <w:t>CPOF and JT</w:t>
            </w:r>
            <w:r w:rsidR="00CF010B">
              <w:rPr>
                <w:rFonts w:ascii="Times New Roman" w:hAnsi="Times New Roman"/>
                <w:sz w:val="20"/>
              </w:rPr>
              <w:t>CW</w:t>
            </w:r>
            <w:r w:rsidRPr="00063DD8">
              <w:rPr>
                <w:rFonts w:ascii="Times New Roman" w:hAnsi="Times New Roman"/>
                <w:sz w:val="20"/>
              </w:rPr>
              <w:t xml:space="preserve"> clients connected to common </w:t>
            </w:r>
            <w:r w:rsidR="00DA64AA">
              <w:rPr>
                <w:rFonts w:ascii="Times New Roman" w:hAnsi="Times New Roman"/>
                <w:sz w:val="20"/>
              </w:rPr>
              <w:t>m</w:t>
            </w:r>
            <w:r w:rsidRPr="00063DD8">
              <w:rPr>
                <w:rFonts w:ascii="Times New Roman" w:hAnsi="Times New Roman"/>
                <w:sz w:val="20"/>
              </w:rPr>
              <w:t>id-</w:t>
            </w:r>
            <w:r w:rsidR="00DA64AA">
              <w:rPr>
                <w:rFonts w:ascii="Times New Roman" w:hAnsi="Times New Roman"/>
                <w:sz w:val="20"/>
              </w:rPr>
              <w:t>t</w:t>
            </w:r>
            <w:r w:rsidRPr="00063DD8">
              <w:rPr>
                <w:rFonts w:ascii="Times New Roman" w:hAnsi="Times New Roman"/>
                <w:sz w:val="20"/>
              </w:rPr>
              <w:t xml:space="preserve">ier and/or </w:t>
            </w:r>
            <w:r w:rsidR="00DA64AA">
              <w:rPr>
                <w:rFonts w:ascii="Times New Roman" w:hAnsi="Times New Roman"/>
                <w:sz w:val="20"/>
              </w:rPr>
              <w:t>r</w:t>
            </w:r>
            <w:r w:rsidRPr="00063DD8">
              <w:rPr>
                <w:rFonts w:ascii="Times New Roman" w:hAnsi="Times New Roman"/>
                <w:sz w:val="20"/>
              </w:rPr>
              <w:t>epository.</w:t>
            </w:r>
          </w:p>
          <w:p w14:paraId="0A82FA2F" w14:textId="4D1E6FAE" w:rsidR="00D31AD2" w:rsidRPr="00063DD8" w:rsidRDefault="00AD1F2C" w:rsidP="001F72F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The exchange passed validation</w:t>
            </w:r>
            <w:r w:rsidRPr="00063DD8" w:rsidDel="00AD1F2C">
              <w:rPr>
                <w:rFonts w:ascii="Times New Roman" w:hAnsi="Times New Roman"/>
                <w:sz w:val="20"/>
              </w:rPr>
              <w:t xml:space="preserve"> 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at </w:t>
            </w:r>
            <w:r w:rsidR="00D31AD2">
              <w:rPr>
                <w:rFonts w:ascii="Times New Roman" w:hAnsi="Times New Roman"/>
                <w:sz w:val="20"/>
              </w:rPr>
              <w:t>DICE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2010, NIE 14.1, JUICE 13, and OEF.</w:t>
            </w:r>
          </w:p>
        </w:tc>
      </w:tr>
      <w:tr w:rsidR="00D31AD2" w:rsidRPr="00063DD8" w14:paraId="0A82FA36" w14:textId="77777777" w:rsidTr="00F24954">
        <w:trPr>
          <w:jc w:val="center"/>
        </w:trPr>
        <w:tc>
          <w:tcPr>
            <w:tcW w:w="1632" w:type="dxa"/>
            <w:gridSpan w:val="2"/>
            <w:vMerge w:val="restart"/>
            <w:vAlign w:val="center"/>
          </w:tcPr>
          <w:p w14:paraId="0A82FA32" w14:textId="77777777" w:rsidR="00D31AD2" w:rsidRPr="00063DD8" w:rsidRDefault="00D31AD2" w:rsidP="007B5CD8">
            <w:pPr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Maneuver/C2 Overlays and Graphics</w:t>
            </w:r>
          </w:p>
        </w:tc>
        <w:tc>
          <w:tcPr>
            <w:tcW w:w="1268" w:type="dxa"/>
            <w:vAlign w:val="center"/>
          </w:tcPr>
          <w:p w14:paraId="0A82FA33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1463" w:type="dxa"/>
            <w:vAlign w:val="center"/>
          </w:tcPr>
          <w:p w14:paraId="0A82FA34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JTCW</w:t>
            </w:r>
          </w:p>
        </w:tc>
        <w:tc>
          <w:tcPr>
            <w:tcW w:w="5019" w:type="dxa"/>
            <w:gridSpan w:val="3"/>
          </w:tcPr>
          <w:p w14:paraId="0A82FA35" w14:textId="76B5A5D1" w:rsidR="00D31AD2" w:rsidRPr="00063DD8" w:rsidRDefault="00AD1F2C" w:rsidP="001F72F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The exchange passed </w:t>
            </w:r>
            <w:r w:rsidR="00D03A2F">
              <w:rPr>
                <w:rFonts w:ascii="Times New Roman" w:hAnsi="Times New Roman"/>
                <w:sz w:val="20"/>
              </w:rPr>
              <w:t>validation</w:t>
            </w:r>
            <w:r w:rsidR="00D03A2F" w:rsidRPr="00063DD8" w:rsidDel="00AD1F2C">
              <w:rPr>
                <w:rFonts w:ascii="Times New Roman" w:hAnsi="Times New Roman"/>
                <w:sz w:val="20"/>
              </w:rPr>
              <w:t xml:space="preserve"> </w:t>
            </w:r>
            <w:r w:rsidR="00D03A2F" w:rsidRPr="00063DD8">
              <w:rPr>
                <w:rFonts w:ascii="Times New Roman" w:hAnsi="Times New Roman"/>
                <w:sz w:val="20"/>
              </w:rPr>
              <w:t>at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</w:t>
            </w:r>
            <w:r w:rsidR="00D31AD2">
              <w:rPr>
                <w:rFonts w:ascii="Times New Roman" w:hAnsi="Times New Roman"/>
                <w:sz w:val="20"/>
              </w:rPr>
              <w:t>DICE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2010, JUICE 13 (via K5.17), and OEF.</w:t>
            </w:r>
          </w:p>
        </w:tc>
      </w:tr>
      <w:tr w:rsidR="00D31AD2" w:rsidRPr="00063DD8" w14:paraId="0A82FA3C" w14:textId="77777777" w:rsidTr="00F24954">
        <w:trPr>
          <w:jc w:val="center"/>
        </w:trPr>
        <w:tc>
          <w:tcPr>
            <w:tcW w:w="1632" w:type="dxa"/>
            <w:gridSpan w:val="2"/>
            <w:vMerge/>
          </w:tcPr>
          <w:p w14:paraId="0A82FA38" w14:textId="77777777" w:rsidR="00D31AD2" w:rsidRPr="00063DD8" w:rsidRDefault="00D31AD2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8" w:type="dxa"/>
            <w:vAlign w:val="center"/>
          </w:tcPr>
          <w:p w14:paraId="0A82FA39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JTCW</w:t>
            </w:r>
          </w:p>
        </w:tc>
        <w:tc>
          <w:tcPr>
            <w:tcW w:w="1463" w:type="dxa"/>
            <w:vAlign w:val="center"/>
          </w:tcPr>
          <w:p w14:paraId="0A82FA3A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5019" w:type="dxa"/>
            <w:gridSpan w:val="3"/>
          </w:tcPr>
          <w:p w14:paraId="0A82FA3B" w14:textId="41AF917E" w:rsidR="00D31AD2" w:rsidRPr="00063DD8" w:rsidRDefault="001E5403" w:rsidP="001F72F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The exchange passed validation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at </w:t>
            </w:r>
            <w:r w:rsidR="00D31AD2">
              <w:rPr>
                <w:rFonts w:ascii="Times New Roman" w:hAnsi="Times New Roman"/>
                <w:sz w:val="20"/>
              </w:rPr>
              <w:t>DICE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2010, JUICE 13 (via K5.17), and OEF.</w:t>
            </w:r>
          </w:p>
        </w:tc>
      </w:tr>
      <w:tr w:rsidR="00D31AD2" w:rsidRPr="00063DD8" w14:paraId="0A82FA44" w14:textId="77777777" w:rsidTr="00F24954">
        <w:trPr>
          <w:jc w:val="center"/>
        </w:trPr>
        <w:tc>
          <w:tcPr>
            <w:tcW w:w="1632" w:type="dxa"/>
            <w:gridSpan w:val="2"/>
            <w:vMerge/>
            <w:tcBorders>
              <w:bottom w:val="single" w:sz="4" w:space="0" w:color="auto"/>
            </w:tcBorders>
          </w:tcPr>
          <w:p w14:paraId="0A82FA3E" w14:textId="77777777" w:rsidR="00D31AD2" w:rsidRPr="00063DD8" w:rsidRDefault="00D31AD2" w:rsidP="00D1045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0A82FA3F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14:paraId="0A82FA40" w14:textId="77777777" w:rsidR="00D31AD2" w:rsidRPr="00063DD8" w:rsidRDefault="00D31AD2" w:rsidP="00F24954">
            <w:pPr>
              <w:jc w:val="center"/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>CPOF</w:t>
            </w:r>
          </w:p>
        </w:tc>
        <w:tc>
          <w:tcPr>
            <w:tcW w:w="5019" w:type="dxa"/>
            <w:gridSpan w:val="3"/>
            <w:tcBorders>
              <w:bottom w:val="single" w:sz="4" w:space="0" w:color="auto"/>
            </w:tcBorders>
          </w:tcPr>
          <w:p w14:paraId="0A82FA41" w14:textId="6DEAB93F" w:rsidR="00D31AD2" w:rsidRPr="00063DD8" w:rsidRDefault="00D31AD2" w:rsidP="00D10454">
            <w:pPr>
              <w:rPr>
                <w:rFonts w:ascii="Times New Roman" w:hAnsi="Times New Roman"/>
                <w:sz w:val="20"/>
              </w:rPr>
            </w:pPr>
            <w:r w:rsidRPr="00063DD8">
              <w:rPr>
                <w:rFonts w:ascii="Times New Roman" w:hAnsi="Times New Roman"/>
                <w:sz w:val="20"/>
              </w:rPr>
              <w:t xml:space="preserve">Seamless </w:t>
            </w:r>
            <w:r w:rsidR="00DE1ED6">
              <w:rPr>
                <w:rFonts w:ascii="Times New Roman" w:hAnsi="Times New Roman"/>
                <w:sz w:val="20"/>
              </w:rPr>
              <w:t xml:space="preserve">integration </w:t>
            </w:r>
            <w:r w:rsidRPr="00063DD8">
              <w:rPr>
                <w:rFonts w:ascii="Times New Roman" w:hAnsi="Times New Roman"/>
                <w:sz w:val="20"/>
              </w:rPr>
              <w:t xml:space="preserve">when </w:t>
            </w:r>
            <w:r w:rsidR="00CF010B">
              <w:rPr>
                <w:rFonts w:ascii="Times New Roman" w:hAnsi="Times New Roman"/>
                <w:sz w:val="20"/>
              </w:rPr>
              <w:t>CPOF and JTCW</w:t>
            </w:r>
            <w:r w:rsidRPr="00063DD8">
              <w:rPr>
                <w:rFonts w:ascii="Times New Roman" w:hAnsi="Times New Roman"/>
                <w:sz w:val="20"/>
              </w:rPr>
              <w:t xml:space="preserve"> clients connected to common </w:t>
            </w:r>
            <w:r w:rsidR="00F21ADD">
              <w:rPr>
                <w:rFonts w:ascii="Times New Roman" w:hAnsi="Times New Roman"/>
                <w:sz w:val="20"/>
              </w:rPr>
              <w:t>m</w:t>
            </w:r>
            <w:r w:rsidRPr="00063DD8">
              <w:rPr>
                <w:rFonts w:ascii="Times New Roman" w:hAnsi="Times New Roman"/>
                <w:sz w:val="20"/>
              </w:rPr>
              <w:t>id-</w:t>
            </w:r>
            <w:r w:rsidR="00F21ADD">
              <w:rPr>
                <w:rFonts w:ascii="Times New Roman" w:hAnsi="Times New Roman"/>
                <w:sz w:val="20"/>
              </w:rPr>
              <w:t>t</w:t>
            </w:r>
            <w:r w:rsidRPr="00063DD8">
              <w:rPr>
                <w:rFonts w:ascii="Times New Roman" w:hAnsi="Times New Roman"/>
                <w:sz w:val="20"/>
              </w:rPr>
              <w:t xml:space="preserve">ier and/or </w:t>
            </w:r>
            <w:r w:rsidR="00F21ADD">
              <w:rPr>
                <w:rFonts w:ascii="Times New Roman" w:hAnsi="Times New Roman"/>
                <w:sz w:val="20"/>
              </w:rPr>
              <w:t>r</w:t>
            </w:r>
            <w:r w:rsidRPr="00063DD8">
              <w:rPr>
                <w:rFonts w:ascii="Times New Roman" w:hAnsi="Times New Roman"/>
                <w:sz w:val="20"/>
              </w:rPr>
              <w:t>epository.</w:t>
            </w:r>
          </w:p>
          <w:p w14:paraId="0A82FA43" w14:textId="06388F5C" w:rsidR="00D31AD2" w:rsidRPr="00063DD8" w:rsidRDefault="00307FEE" w:rsidP="001F72F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The exchange passed validation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at </w:t>
            </w:r>
            <w:r w:rsidR="00D31AD2">
              <w:rPr>
                <w:rFonts w:ascii="Times New Roman" w:hAnsi="Times New Roman"/>
                <w:sz w:val="20"/>
              </w:rPr>
              <w:t>DICE</w:t>
            </w:r>
            <w:r w:rsidR="00D31AD2" w:rsidRPr="00063DD8">
              <w:rPr>
                <w:rFonts w:ascii="Times New Roman" w:hAnsi="Times New Roman"/>
                <w:sz w:val="20"/>
              </w:rPr>
              <w:t xml:space="preserve"> 2010, JUICE 13, and OEF.</w:t>
            </w:r>
          </w:p>
        </w:tc>
      </w:tr>
      <w:tr w:rsidR="00F944F2" w:rsidRPr="00063DD8" w14:paraId="0914A16A" w14:textId="77777777" w:rsidTr="00F24954">
        <w:trPr>
          <w:jc w:val="center"/>
        </w:trPr>
        <w:tc>
          <w:tcPr>
            <w:tcW w:w="9382" w:type="dxa"/>
            <w:gridSpan w:val="7"/>
            <w:tcBorders>
              <w:bottom w:val="nil"/>
            </w:tcBorders>
          </w:tcPr>
          <w:p w14:paraId="06EE8FF0" w14:textId="01B703B7" w:rsidR="00F944F2" w:rsidRPr="00F24954" w:rsidRDefault="00F944F2" w:rsidP="00D10454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24954">
              <w:rPr>
                <w:rFonts w:ascii="Times New Roman" w:hAnsi="Times New Roman"/>
                <w:b/>
                <w:bCs/>
                <w:sz w:val="16"/>
                <w:szCs w:val="16"/>
              </w:rPr>
              <w:t>LEGEND:</w:t>
            </w:r>
          </w:p>
        </w:tc>
      </w:tr>
      <w:tr w:rsidR="00B34177" w14:paraId="7F891B50" w14:textId="77777777" w:rsidTr="00F24954">
        <w:tblPrEx>
          <w:jc w:val="left"/>
          <w:tblBorders>
            <w:top w:val="none" w:sz="0" w:space="0" w:color="auto"/>
            <w:insideV w:val="none" w:sz="0" w:space="0" w:color="auto"/>
          </w:tblBorders>
        </w:tblPrEx>
        <w:tc>
          <w:tcPr>
            <w:tcW w:w="895" w:type="dxa"/>
            <w:tcBorders>
              <w:top w:val="nil"/>
            </w:tcBorders>
            <w:vAlign w:val="center"/>
          </w:tcPr>
          <w:p w14:paraId="37B665D2" w14:textId="77777777" w:rsidR="00A64323" w:rsidRDefault="00E13406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C2</w:t>
            </w:r>
          </w:p>
          <w:p w14:paraId="353FBB39" w14:textId="3E02284E" w:rsidR="0066463C" w:rsidRDefault="0066463C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COP</w:t>
            </w:r>
          </w:p>
          <w:p w14:paraId="78C9A881" w14:textId="77777777" w:rsidR="00E13406" w:rsidRDefault="00E13406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CPOF</w:t>
            </w:r>
          </w:p>
          <w:p w14:paraId="27004176" w14:textId="77777777" w:rsidR="00E13406" w:rsidRDefault="00E13406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DICE</w:t>
            </w:r>
          </w:p>
          <w:p w14:paraId="0AD06519" w14:textId="77777777" w:rsidR="00E13406" w:rsidRDefault="00E13406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DoD</w:t>
            </w:r>
          </w:p>
          <w:p w14:paraId="5E503AEF" w14:textId="77777777" w:rsidR="00E13406" w:rsidRDefault="00EE56BC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</w:t>
            </w:r>
          </w:p>
          <w:p w14:paraId="3D3D7866" w14:textId="77777777" w:rsidR="00EE56BC" w:rsidRDefault="00EE56BC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JCR</w:t>
            </w:r>
          </w:p>
          <w:p w14:paraId="449A209B" w14:textId="13E173B0" w:rsidR="00EE56BC" w:rsidRPr="00F24954" w:rsidRDefault="00EE56BC" w:rsidP="00F2495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JTCW</w:t>
            </w:r>
          </w:p>
        </w:tc>
        <w:tc>
          <w:tcPr>
            <w:tcW w:w="3510" w:type="dxa"/>
            <w:gridSpan w:val="4"/>
            <w:tcBorders>
              <w:top w:val="nil"/>
            </w:tcBorders>
            <w:vAlign w:val="center"/>
          </w:tcPr>
          <w:p w14:paraId="710610F0" w14:textId="20895EF3" w:rsidR="00A64323" w:rsidRDefault="00EE56BC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Command and Control</w:t>
            </w:r>
          </w:p>
          <w:p w14:paraId="195BAE7D" w14:textId="2700A50F" w:rsidR="0066463C" w:rsidRDefault="0066463C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Common Operational Picture</w:t>
            </w:r>
          </w:p>
          <w:p w14:paraId="2FC91AF9" w14:textId="1A8F52C7" w:rsidR="00EE56BC" w:rsidRDefault="00E93FC5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Command Post of the Future</w:t>
            </w:r>
          </w:p>
          <w:p w14:paraId="713AF0CA" w14:textId="69A1B930" w:rsidR="00EE56BC" w:rsidRDefault="00E93FC5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DoD Interoperability Communications Exercise</w:t>
            </w:r>
          </w:p>
          <w:p w14:paraId="2827F80C" w14:textId="7075D9C9" w:rsidR="00EE56BC" w:rsidRDefault="00E93FC5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Department of Defense</w:t>
            </w:r>
          </w:p>
          <w:p w14:paraId="62BCEBA5" w14:textId="5B7D61EA" w:rsidR="00EE56BC" w:rsidRDefault="00E93FC5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Identification</w:t>
            </w:r>
          </w:p>
          <w:p w14:paraId="5982DC16" w14:textId="7586926E" w:rsidR="00EE56BC" w:rsidRDefault="0066463C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Joint Capabilities Release</w:t>
            </w:r>
          </w:p>
          <w:p w14:paraId="67E1B100" w14:textId="2FB3FF6E" w:rsidR="00EE56BC" w:rsidRPr="00F24954" w:rsidRDefault="003C2777" w:rsidP="00F2495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Joint Tactical COP Workstation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14:paraId="4DA50902" w14:textId="77777777" w:rsidR="00A64323" w:rsidRPr="002204B9" w:rsidRDefault="0066463C" w:rsidP="001131E0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2204B9">
              <w:rPr>
                <w:rFonts w:ascii="Times New Roman" w:hAnsi="Times New Roman"/>
                <w:sz w:val="16"/>
                <w:szCs w:val="16"/>
                <w:lang w:val="pt-BR"/>
              </w:rPr>
              <w:t>JUICE</w:t>
            </w:r>
          </w:p>
          <w:p w14:paraId="5519B452" w14:textId="77777777" w:rsidR="003C2777" w:rsidRPr="002204B9" w:rsidRDefault="008B303A" w:rsidP="001131E0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2204B9">
              <w:rPr>
                <w:rFonts w:ascii="Times New Roman" w:hAnsi="Times New Roman"/>
                <w:sz w:val="16"/>
                <w:szCs w:val="16"/>
                <w:lang w:val="pt-BR"/>
              </w:rPr>
              <w:t>NIE</w:t>
            </w:r>
          </w:p>
          <w:p w14:paraId="1F57E9F4" w14:textId="77777777" w:rsidR="008B303A" w:rsidRPr="002204B9" w:rsidRDefault="008B303A" w:rsidP="001131E0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2204B9">
              <w:rPr>
                <w:rFonts w:ascii="Times New Roman" w:hAnsi="Times New Roman"/>
                <w:sz w:val="16"/>
                <w:szCs w:val="16"/>
                <w:lang w:val="pt-BR"/>
              </w:rPr>
              <w:t>NOC</w:t>
            </w:r>
          </w:p>
          <w:p w14:paraId="546C085F" w14:textId="77777777" w:rsidR="008B303A" w:rsidRPr="002204B9" w:rsidRDefault="008B303A" w:rsidP="001131E0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2204B9">
              <w:rPr>
                <w:rFonts w:ascii="Times New Roman" w:hAnsi="Times New Roman"/>
                <w:sz w:val="16"/>
                <w:szCs w:val="16"/>
                <w:lang w:val="pt-BR"/>
              </w:rPr>
              <w:t>OEF</w:t>
            </w:r>
          </w:p>
          <w:p w14:paraId="004E0DB9" w14:textId="77777777" w:rsidR="008B303A" w:rsidRPr="002204B9" w:rsidRDefault="008B303A" w:rsidP="001131E0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2204B9">
              <w:rPr>
                <w:rFonts w:ascii="Times New Roman" w:hAnsi="Times New Roman"/>
                <w:sz w:val="16"/>
                <w:szCs w:val="16"/>
                <w:lang w:val="pt-BR"/>
              </w:rPr>
              <w:t>PLI</w:t>
            </w:r>
          </w:p>
          <w:p w14:paraId="2EB07A6D" w14:textId="77777777" w:rsidR="008B303A" w:rsidRPr="002204B9" w:rsidRDefault="008B303A" w:rsidP="001131E0">
            <w:pPr>
              <w:rPr>
                <w:rFonts w:ascii="Times New Roman" w:hAnsi="Times New Roman"/>
                <w:sz w:val="16"/>
                <w:szCs w:val="16"/>
                <w:lang w:val="pt-BR"/>
              </w:rPr>
            </w:pPr>
            <w:r w:rsidRPr="002204B9">
              <w:rPr>
                <w:rFonts w:ascii="Times New Roman" w:hAnsi="Times New Roman"/>
                <w:sz w:val="16"/>
                <w:szCs w:val="16"/>
                <w:lang w:val="pt-BR"/>
              </w:rPr>
              <w:t>SA</w:t>
            </w:r>
          </w:p>
          <w:p w14:paraId="02A10588" w14:textId="77777777" w:rsidR="008B303A" w:rsidRDefault="008B303A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USMC</w:t>
            </w:r>
          </w:p>
          <w:p w14:paraId="58502CE8" w14:textId="19626118" w:rsidR="008B303A" w:rsidRPr="00F24954" w:rsidRDefault="008B303A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87" w:type="dxa"/>
            <w:tcBorders>
              <w:top w:val="nil"/>
            </w:tcBorders>
            <w:vAlign w:val="center"/>
          </w:tcPr>
          <w:p w14:paraId="44403A1E" w14:textId="7FDA03B7" w:rsidR="00A64323" w:rsidRDefault="00716CC5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Joint Users Interoperability Communications Exercise</w:t>
            </w:r>
          </w:p>
          <w:p w14:paraId="628ADFFF" w14:textId="766C7267" w:rsidR="00C14D28" w:rsidRDefault="002153D8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Network Integration Evaluation</w:t>
            </w:r>
          </w:p>
          <w:p w14:paraId="1723F952" w14:textId="3CEF098C" w:rsidR="00C14D28" w:rsidRDefault="002153D8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National Operations Center</w:t>
            </w:r>
          </w:p>
          <w:p w14:paraId="3CFEC1B8" w14:textId="58ECCC02" w:rsidR="00C14D28" w:rsidRDefault="002153D8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Operation ENDURING FREEDOM</w:t>
            </w:r>
          </w:p>
          <w:p w14:paraId="0365AF3F" w14:textId="6557B5C9" w:rsidR="00C14D28" w:rsidRDefault="002153D8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Position Location Information</w:t>
            </w:r>
          </w:p>
          <w:p w14:paraId="7A07B85E" w14:textId="5C1C16C5" w:rsidR="00C14D28" w:rsidRDefault="00806FE6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Situational Awareness</w:t>
            </w:r>
          </w:p>
          <w:p w14:paraId="7CE4D270" w14:textId="6F203934" w:rsidR="00C14D28" w:rsidRDefault="00806FE6" w:rsidP="001131E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United States Marine Corps</w:t>
            </w:r>
          </w:p>
          <w:p w14:paraId="16D7AD4E" w14:textId="77777777" w:rsidR="00716CC5" w:rsidRPr="00F24954" w:rsidRDefault="00716CC5" w:rsidP="00F24954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614C4266" w14:textId="77777777" w:rsidR="00A64323" w:rsidRDefault="00A64323" w:rsidP="00F24954">
      <w:pPr>
        <w:rPr>
          <w:rFonts w:ascii="Times New Roman" w:hAnsi="Times New Roman"/>
        </w:rPr>
      </w:pPr>
    </w:p>
    <w:p w14:paraId="0A82FA46" w14:textId="7A65ADC1" w:rsidR="00BC73ED" w:rsidRDefault="009E195A" w:rsidP="00F24954">
      <w:pPr>
        <w:ind w:left="360" w:hanging="36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</w:t>
      </w:r>
      <w:r w:rsidR="00AD00E5">
        <w:rPr>
          <w:rFonts w:ascii="Times New Roman" w:hAnsi="Times New Roman"/>
          <w:b/>
          <w:u w:val="single"/>
        </w:rPr>
        <w:t>OT</w:t>
      </w:r>
      <w:r w:rsidR="00064818">
        <w:rPr>
          <w:rFonts w:ascii="Times New Roman" w:hAnsi="Times New Roman"/>
          <w:b/>
          <w:u w:val="single"/>
        </w:rPr>
        <w:t>m</w:t>
      </w:r>
      <w:r w:rsidR="00AD00E5">
        <w:rPr>
          <w:rFonts w:ascii="Times New Roman" w:hAnsi="Times New Roman"/>
          <w:b/>
          <w:u w:val="single"/>
        </w:rPr>
        <w:t>LP</w:t>
      </w:r>
      <w:r>
        <w:rPr>
          <w:rFonts w:ascii="Times New Roman" w:hAnsi="Times New Roman"/>
          <w:b/>
          <w:u w:val="single"/>
        </w:rPr>
        <w:t>F</w:t>
      </w:r>
      <w:r w:rsidR="00875F2C">
        <w:rPr>
          <w:rFonts w:ascii="Times New Roman" w:hAnsi="Times New Roman"/>
          <w:b/>
          <w:u w:val="single"/>
        </w:rPr>
        <w:t>-P</w:t>
      </w:r>
      <w:r w:rsidR="00BC73ED">
        <w:rPr>
          <w:rFonts w:ascii="Times New Roman" w:hAnsi="Times New Roman"/>
          <w:b/>
          <w:u w:val="single"/>
        </w:rPr>
        <w:t xml:space="preserve"> Changes</w:t>
      </w:r>
    </w:p>
    <w:p w14:paraId="0A82FA47" w14:textId="77777777" w:rsidR="00BC73ED" w:rsidRPr="00BC73ED" w:rsidRDefault="00BC73ED" w:rsidP="00BC73ED">
      <w:pPr>
        <w:ind w:left="360"/>
        <w:rPr>
          <w:rFonts w:ascii="Times New Roman" w:hAnsi="Times New Roman"/>
        </w:rPr>
      </w:pPr>
    </w:p>
    <w:p w14:paraId="4507C246" w14:textId="759C7E9B" w:rsidR="003A6C5F" w:rsidRDefault="009E195A" w:rsidP="00F2495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Describe any DOT</w:t>
      </w:r>
      <w:r w:rsidR="00EE0885">
        <w:rPr>
          <w:rFonts w:ascii="Times New Roman" w:hAnsi="Times New Roman"/>
        </w:rPr>
        <w:t>m</w:t>
      </w:r>
      <w:r>
        <w:rPr>
          <w:rFonts w:ascii="Times New Roman" w:hAnsi="Times New Roman"/>
        </w:rPr>
        <w:t>LPF</w:t>
      </w:r>
      <w:r w:rsidR="00875F2C">
        <w:rPr>
          <w:rFonts w:ascii="Times New Roman" w:hAnsi="Times New Roman"/>
        </w:rPr>
        <w:t>-P</w:t>
      </w:r>
      <w:r>
        <w:rPr>
          <w:rFonts w:ascii="Times New Roman" w:hAnsi="Times New Roman"/>
        </w:rPr>
        <w:t xml:space="preserve"> changes that affect joint interoperability</w:t>
      </w:r>
      <w:r w:rsidR="004C31C6">
        <w:rPr>
          <w:rFonts w:ascii="Times New Roman" w:hAnsi="Times New Roman"/>
        </w:rPr>
        <w:t xml:space="preserve"> requirements</w:t>
      </w:r>
      <w:r>
        <w:rPr>
          <w:rFonts w:ascii="Times New Roman" w:hAnsi="Times New Roman"/>
        </w:rPr>
        <w:t>.</w:t>
      </w:r>
      <w:r w:rsidR="004C31C6">
        <w:rPr>
          <w:rFonts w:ascii="Times New Roman" w:hAnsi="Times New Roman"/>
        </w:rPr>
        <w:t xml:space="preserve"> </w:t>
      </w:r>
      <w:r w:rsidR="001E171C">
        <w:rPr>
          <w:rFonts w:ascii="Times New Roman" w:hAnsi="Times New Roman"/>
        </w:rPr>
        <w:t xml:space="preserve"> </w:t>
      </w:r>
      <w:r w:rsidR="003A6C5F">
        <w:rPr>
          <w:rFonts w:ascii="Times New Roman" w:hAnsi="Times New Roman"/>
        </w:rPr>
        <w:t>This include</w:t>
      </w:r>
      <w:r w:rsidR="001E171C">
        <w:rPr>
          <w:rFonts w:ascii="Times New Roman" w:hAnsi="Times New Roman"/>
        </w:rPr>
        <w:t>s</w:t>
      </w:r>
      <w:r w:rsidR="003A6C5F">
        <w:rPr>
          <w:rFonts w:ascii="Times New Roman" w:hAnsi="Times New Roman"/>
        </w:rPr>
        <w:t xml:space="preserve"> changes to the operational environment or operational implementation of the system.  If none, state NONE.</w:t>
      </w:r>
    </w:p>
    <w:p w14:paraId="0A82FA48" w14:textId="55B4C2CE" w:rsidR="009E195A" w:rsidRDefault="009E195A" w:rsidP="00BC73ED">
      <w:pPr>
        <w:ind w:left="360"/>
        <w:rPr>
          <w:rFonts w:ascii="Times New Roman" w:hAnsi="Times New Roman"/>
        </w:rPr>
      </w:pPr>
    </w:p>
    <w:p w14:paraId="2348F1D1" w14:textId="7C1BFA57" w:rsidR="006152A9" w:rsidRPr="00E34B72" w:rsidRDefault="006152A9" w:rsidP="00F24954">
      <w:pPr>
        <w:rPr>
          <w:rFonts w:ascii="Times New Roman" w:hAnsi="Times New Roman"/>
          <w:b/>
          <w:u w:val="single"/>
        </w:rPr>
      </w:pPr>
      <w:r w:rsidRPr="00890EC0">
        <w:rPr>
          <w:rFonts w:ascii="Times New Roman" w:hAnsi="Times New Roman"/>
          <w:b/>
          <w:u w:val="single"/>
        </w:rPr>
        <w:t>Rele</w:t>
      </w:r>
      <w:r>
        <w:rPr>
          <w:rFonts w:ascii="Times New Roman" w:hAnsi="Times New Roman"/>
          <w:b/>
          <w:u w:val="single"/>
        </w:rPr>
        <w:t xml:space="preserve">vant </w:t>
      </w:r>
      <w:r w:rsidR="00005E8E">
        <w:rPr>
          <w:rFonts w:ascii="Times New Roman" w:hAnsi="Times New Roman"/>
          <w:b/>
          <w:u w:val="single"/>
        </w:rPr>
        <w:t>T&amp;E</w:t>
      </w:r>
    </w:p>
    <w:p w14:paraId="407195D9" w14:textId="77777777" w:rsidR="006152A9" w:rsidRDefault="006152A9" w:rsidP="006152A9">
      <w:pPr>
        <w:ind w:firstLine="360"/>
        <w:rPr>
          <w:rFonts w:ascii="Times New Roman" w:hAnsi="Times New Roman"/>
        </w:rPr>
      </w:pPr>
    </w:p>
    <w:p w14:paraId="608E8524" w14:textId="77777777" w:rsidR="006152A9" w:rsidRDefault="006152A9" w:rsidP="00F2495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The following testing, evaluation, or operations in the field (operations and/or exercises) are presented for the recertification decision.</w:t>
      </w:r>
    </w:p>
    <w:p w14:paraId="569691B7" w14:textId="77777777" w:rsidR="006152A9" w:rsidRDefault="006152A9" w:rsidP="006152A9">
      <w:pPr>
        <w:rPr>
          <w:rFonts w:ascii="Times New Roman" w:hAnsi="Times New Roman"/>
        </w:rPr>
      </w:pPr>
    </w:p>
    <w:p w14:paraId="6960F8F0" w14:textId="5081AF65" w:rsidR="006152A9" w:rsidRDefault="006152A9" w:rsidP="00D640AC">
      <w:pPr>
        <w:pStyle w:val="ListParagraph"/>
        <w:numPr>
          <w:ilvl w:val="0"/>
          <w:numId w:val="41"/>
        </w:numPr>
        <w:tabs>
          <w:tab w:val="left" w:pos="1980"/>
        </w:tabs>
        <w:ind w:left="1350" w:hanging="630"/>
        <w:rPr>
          <w:rFonts w:ascii="Times New Roman" w:hAnsi="Times New Roman"/>
        </w:rPr>
      </w:pPr>
      <w:r w:rsidRPr="00240099">
        <w:rPr>
          <w:rFonts w:ascii="Times New Roman" w:hAnsi="Times New Roman"/>
        </w:rPr>
        <w:t>List any activities conducted since the last certification (i.e., T&amp;E, operations, etc.) that provide data/information to consider for</w:t>
      </w:r>
      <w:r w:rsidR="00C44F03">
        <w:rPr>
          <w:rFonts w:ascii="Times New Roman" w:hAnsi="Times New Roman"/>
        </w:rPr>
        <w:t xml:space="preserve"> </w:t>
      </w:r>
      <w:r w:rsidR="003C745A">
        <w:rPr>
          <w:rFonts w:ascii="Times New Roman" w:hAnsi="Times New Roman"/>
        </w:rPr>
        <w:t xml:space="preserve">a </w:t>
      </w:r>
      <w:r w:rsidR="00C44F03">
        <w:rPr>
          <w:rFonts w:ascii="Times New Roman" w:hAnsi="Times New Roman"/>
        </w:rPr>
        <w:t>joint</w:t>
      </w:r>
      <w:r w:rsidRPr="00240099">
        <w:rPr>
          <w:rFonts w:ascii="Times New Roman" w:hAnsi="Times New Roman"/>
        </w:rPr>
        <w:t xml:space="preserve"> interoperability de</w:t>
      </w:r>
      <w:r w:rsidR="007E0FC4">
        <w:rPr>
          <w:rFonts w:ascii="Times New Roman" w:hAnsi="Times New Roman"/>
        </w:rPr>
        <w:t>termination</w:t>
      </w:r>
      <w:r w:rsidR="00052BA4">
        <w:rPr>
          <w:rFonts w:ascii="Times New Roman" w:hAnsi="Times New Roman"/>
        </w:rPr>
        <w:t>.</w:t>
      </w:r>
      <w:r w:rsidRPr="00240099">
        <w:rPr>
          <w:rFonts w:ascii="Times New Roman" w:hAnsi="Times New Roman"/>
        </w:rPr>
        <w:t xml:space="preserve"> </w:t>
      </w:r>
    </w:p>
    <w:p w14:paraId="745F2D77" w14:textId="77777777" w:rsidR="00C6270F" w:rsidRPr="00240099" w:rsidRDefault="00C6270F" w:rsidP="00F24954">
      <w:pPr>
        <w:pStyle w:val="ListParagraph"/>
        <w:tabs>
          <w:tab w:val="left" w:pos="1980"/>
        </w:tabs>
        <w:ind w:left="1350"/>
        <w:rPr>
          <w:rFonts w:ascii="Times New Roman" w:hAnsi="Times New Roman"/>
        </w:rPr>
      </w:pPr>
    </w:p>
    <w:p w14:paraId="2F8D2972" w14:textId="77777777" w:rsidR="00671CB3" w:rsidRDefault="006152A9" w:rsidP="00F24954">
      <w:pPr>
        <w:pStyle w:val="ListParagraph"/>
        <w:numPr>
          <w:ilvl w:val="0"/>
          <w:numId w:val="41"/>
        </w:numPr>
        <w:tabs>
          <w:tab w:val="left" w:pos="1980"/>
        </w:tabs>
        <w:ind w:left="1350" w:hanging="630"/>
        <w:rPr>
          <w:rFonts w:ascii="Times New Roman" w:hAnsi="Times New Roman"/>
        </w:rPr>
      </w:pPr>
      <w:r w:rsidRPr="00240099">
        <w:rPr>
          <w:rFonts w:ascii="Times New Roman" w:hAnsi="Times New Roman"/>
        </w:rPr>
        <w:t>Include dates, type of testing, summary of results</w:t>
      </w:r>
      <w:r>
        <w:rPr>
          <w:rFonts w:ascii="Times New Roman" w:hAnsi="Times New Roman"/>
        </w:rPr>
        <w:t>,</w:t>
      </w:r>
      <w:r w:rsidRPr="00240099">
        <w:rPr>
          <w:rFonts w:ascii="Times New Roman" w:hAnsi="Times New Roman"/>
        </w:rPr>
        <w:t xml:space="preserve"> and test reports if available.</w:t>
      </w:r>
    </w:p>
    <w:p w14:paraId="557BD035" w14:textId="77777777" w:rsidR="00671CB3" w:rsidRPr="005B2481" w:rsidRDefault="00671CB3" w:rsidP="005B2481">
      <w:pPr>
        <w:pStyle w:val="ListParagraph"/>
        <w:rPr>
          <w:rFonts w:ascii="Times New Roman" w:hAnsi="Times New Roman"/>
        </w:rPr>
      </w:pPr>
    </w:p>
    <w:p w14:paraId="1966280F" w14:textId="3BB3E8A4" w:rsidR="006152A9" w:rsidRPr="00671CB3" w:rsidRDefault="006152A9" w:rsidP="00671CB3">
      <w:pPr>
        <w:pStyle w:val="ListParagraph"/>
        <w:numPr>
          <w:ilvl w:val="0"/>
          <w:numId w:val="41"/>
        </w:numPr>
        <w:tabs>
          <w:tab w:val="left" w:pos="1980"/>
        </w:tabs>
        <w:ind w:left="1440" w:hanging="720"/>
        <w:rPr>
          <w:rFonts w:ascii="Times New Roman" w:hAnsi="Times New Roman"/>
        </w:rPr>
      </w:pPr>
      <w:r w:rsidRPr="00671CB3">
        <w:rPr>
          <w:rFonts w:ascii="Times New Roman" w:hAnsi="Times New Roman"/>
        </w:rPr>
        <w:t xml:space="preserve">Describe how results impact </w:t>
      </w:r>
      <w:r w:rsidR="00824248" w:rsidRPr="00671CB3">
        <w:rPr>
          <w:rFonts w:ascii="Times New Roman" w:hAnsi="Times New Roman"/>
        </w:rPr>
        <w:t xml:space="preserve">the </w:t>
      </w:r>
      <w:r w:rsidRPr="00671CB3">
        <w:rPr>
          <w:rFonts w:ascii="Times New Roman" w:hAnsi="Times New Roman"/>
        </w:rPr>
        <w:t>decision for recertification.</w:t>
      </w:r>
    </w:p>
    <w:p w14:paraId="7F1B8B68" w14:textId="6047216E" w:rsidR="006152A9" w:rsidRDefault="006204B4" w:rsidP="00F24954">
      <w:pPr>
        <w:pStyle w:val="ListParagraph"/>
        <w:numPr>
          <w:ilvl w:val="0"/>
          <w:numId w:val="41"/>
        </w:numPr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Ensure</w:t>
      </w:r>
      <w:r w:rsidR="006152A9" w:rsidRPr="00240099">
        <w:rPr>
          <w:rFonts w:ascii="Times New Roman" w:hAnsi="Times New Roman"/>
        </w:rPr>
        <w:t xml:space="preserve"> information, such as test reports or other documentation, </w:t>
      </w:r>
      <w:r>
        <w:rPr>
          <w:rFonts w:ascii="Times New Roman" w:hAnsi="Times New Roman"/>
        </w:rPr>
        <w:t xml:space="preserve">is </w:t>
      </w:r>
      <w:r w:rsidR="006152A9" w:rsidRPr="00240099">
        <w:rPr>
          <w:rFonts w:ascii="Times New Roman" w:hAnsi="Times New Roman"/>
        </w:rPr>
        <w:t xml:space="preserve">available upon </w:t>
      </w:r>
      <w:r w:rsidR="006152A9">
        <w:rPr>
          <w:rFonts w:ascii="Times New Roman" w:hAnsi="Times New Roman"/>
        </w:rPr>
        <w:t>request.</w:t>
      </w:r>
    </w:p>
    <w:p w14:paraId="1645F550" w14:textId="77777777" w:rsidR="00C6270F" w:rsidRPr="00F24954" w:rsidRDefault="00C6270F" w:rsidP="00F24954">
      <w:pPr>
        <w:pStyle w:val="ListParagraph"/>
        <w:rPr>
          <w:rFonts w:ascii="Times New Roman" w:hAnsi="Times New Roman"/>
        </w:rPr>
      </w:pPr>
    </w:p>
    <w:p w14:paraId="5EC00B51" w14:textId="7B05650E" w:rsidR="006152A9" w:rsidRPr="00240099" w:rsidRDefault="006152A9" w:rsidP="00F24954">
      <w:pPr>
        <w:pStyle w:val="ListParagraph"/>
        <w:numPr>
          <w:ilvl w:val="0"/>
          <w:numId w:val="41"/>
        </w:numPr>
        <w:ind w:left="1440" w:hanging="720"/>
        <w:rPr>
          <w:rFonts w:ascii="Times New Roman" w:hAnsi="Times New Roman"/>
        </w:rPr>
      </w:pPr>
      <w:r w:rsidRPr="00240099">
        <w:rPr>
          <w:rFonts w:ascii="Times New Roman" w:hAnsi="Times New Roman"/>
        </w:rPr>
        <w:t>If none, state NONE.</w:t>
      </w:r>
    </w:p>
    <w:p w14:paraId="0A82FA4E" w14:textId="77AF1B97" w:rsidR="000B67F1" w:rsidRPr="00063DD8" w:rsidRDefault="000B67F1">
      <w:pPr>
        <w:rPr>
          <w:rFonts w:ascii="Times New Roman" w:hAnsi="Times New Roman"/>
        </w:rPr>
      </w:pPr>
    </w:p>
    <w:p w14:paraId="0A82FA4F" w14:textId="77777777" w:rsidR="00C753C6" w:rsidRPr="00F24954" w:rsidRDefault="00676A65" w:rsidP="00F24954">
      <w:pPr>
        <w:pStyle w:val="ListParagraph"/>
        <w:numPr>
          <w:ilvl w:val="0"/>
          <w:numId w:val="26"/>
        </w:numPr>
        <w:ind w:left="720" w:hanging="720"/>
        <w:rPr>
          <w:rFonts w:ascii="Times New Roman" w:hAnsi="Times New Roman"/>
          <w:b/>
          <w:szCs w:val="24"/>
          <w:u w:val="single"/>
        </w:rPr>
      </w:pPr>
      <w:r w:rsidRPr="00F24954">
        <w:rPr>
          <w:rFonts w:ascii="Times New Roman" w:hAnsi="Times New Roman"/>
          <w:b/>
          <w:szCs w:val="24"/>
          <w:u w:val="single"/>
        </w:rPr>
        <w:t>PMO/SPONSOR SUBMISSION</w:t>
      </w:r>
    </w:p>
    <w:p w14:paraId="0A82FA50" w14:textId="77777777" w:rsidR="00676A65" w:rsidRPr="005165DF" w:rsidRDefault="00676A65" w:rsidP="00676A65">
      <w:pPr>
        <w:rPr>
          <w:rFonts w:ascii="Times New Roman" w:hAnsi="Times New Roman"/>
          <w:sz w:val="28"/>
          <w:szCs w:val="28"/>
        </w:rPr>
      </w:pPr>
    </w:p>
    <w:p w14:paraId="0A82FA51" w14:textId="238657EF" w:rsidR="00081887" w:rsidRDefault="005B2149" w:rsidP="00F24954">
      <w:pPr>
        <w:autoSpaceDE w:val="0"/>
        <w:autoSpaceDN w:val="0"/>
        <w:adjustRightInd w:val="0"/>
        <w:rPr>
          <w:rFonts w:ascii="Times New Roman" w:hAnsi="Times New Roman"/>
          <w:color w:val="auto"/>
        </w:rPr>
      </w:pPr>
      <w:r w:rsidRPr="00063DD8">
        <w:rPr>
          <w:rFonts w:ascii="Times New Roman" w:hAnsi="Times New Roman"/>
          <w:b/>
          <w:u w:val="single"/>
        </w:rPr>
        <w:t>Justification/Consideration</w:t>
      </w:r>
    </w:p>
    <w:p w14:paraId="0A82FA52" w14:textId="77777777" w:rsidR="005B2149" w:rsidRDefault="005B2149" w:rsidP="00081887">
      <w:pPr>
        <w:autoSpaceDE w:val="0"/>
        <w:autoSpaceDN w:val="0"/>
        <w:adjustRightInd w:val="0"/>
        <w:rPr>
          <w:rFonts w:ascii="Times New Roman" w:hAnsi="Times New Roman"/>
          <w:color w:val="auto"/>
        </w:rPr>
      </w:pPr>
    </w:p>
    <w:p w14:paraId="193ABB2A" w14:textId="67F8EE08" w:rsidR="00C21D28" w:rsidRDefault="00C21D28" w:rsidP="00081887">
      <w:pPr>
        <w:autoSpaceDE w:val="0"/>
        <w:autoSpaceDN w:val="0"/>
        <w:adjustRightInd w:val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  <w:t>Provide any additional information/comments not already included that may be pertinent to system recertification.</w:t>
      </w:r>
    </w:p>
    <w:p w14:paraId="07725F84" w14:textId="77777777" w:rsidR="00C21D28" w:rsidRPr="00081887" w:rsidRDefault="00C21D28" w:rsidP="00081887">
      <w:pPr>
        <w:autoSpaceDE w:val="0"/>
        <w:autoSpaceDN w:val="0"/>
        <w:adjustRightInd w:val="0"/>
        <w:rPr>
          <w:rFonts w:ascii="Times New Roman" w:hAnsi="Times New Roman"/>
          <w:color w:val="auto"/>
        </w:rPr>
      </w:pPr>
    </w:p>
    <w:p w14:paraId="12A0F738" w14:textId="6B8F3A8E" w:rsidR="00BF5D07" w:rsidRDefault="00BF5D07">
      <w:pPr>
        <w:pStyle w:val="ListParagraph"/>
        <w:numPr>
          <w:ilvl w:val="0"/>
          <w:numId w:val="42"/>
        </w:numPr>
        <w:ind w:left="1170" w:hanging="450"/>
        <w:rPr>
          <w:rFonts w:ascii="Times New Roman" w:hAnsi="Times New Roman"/>
          <w:szCs w:val="24"/>
        </w:rPr>
      </w:pPr>
      <w:r w:rsidRPr="00240099">
        <w:rPr>
          <w:rFonts w:ascii="Times New Roman" w:hAnsi="Times New Roman"/>
          <w:szCs w:val="24"/>
        </w:rPr>
        <w:t xml:space="preserve">Ensure </w:t>
      </w:r>
      <w:r w:rsidR="001508E4">
        <w:rPr>
          <w:rFonts w:ascii="Times New Roman" w:hAnsi="Times New Roman"/>
          <w:szCs w:val="24"/>
        </w:rPr>
        <w:t xml:space="preserve">the Joint Interoperability </w:t>
      </w:r>
      <w:r w:rsidRPr="00240099">
        <w:rPr>
          <w:rFonts w:ascii="Times New Roman" w:hAnsi="Times New Roman"/>
          <w:szCs w:val="24"/>
        </w:rPr>
        <w:t xml:space="preserve">Recertification Request </w:t>
      </w:r>
      <w:r w:rsidR="00281896">
        <w:rPr>
          <w:rFonts w:ascii="Times New Roman" w:hAnsi="Times New Roman"/>
          <w:szCs w:val="24"/>
        </w:rPr>
        <w:t>F</w:t>
      </w:r>
      <w:r w:rsidRPr="00240099">
        <w:rPr>
          <w:rFonts w:ascii="Times New Roman" w:hAnsi="Times New Roman"/>
          <w:szCs w:val="24"/>
        </w:rPr>
        <w:t xml:space="preserve">orm is complete and </w:t>
      </w:r>
      <w:r w:rsidR="008B399D">
        <w:rPr>
          <w:rFonts w:ascii="Times New Roman" w:hAnsi="Times New Roman"/>
          <w:szCs w:val="24"/>
        </w:rPr>
        <w:t>accurate</w:t>
      </w:r>
      <w:r w:rsidRPr="00240099">
        <w:rPr>
          <w:rFonts w:ascii="Times New Roman" w:hAnsi="Times New Roman"/>
          <w:szCs w:val="24"/>
        </w:rPr>
        <w:t xml:space="preserve"> for </w:t>
      </w:r>
      <w:r w:rsidR="0068314A">
        <w:rPr>
          <w:rFonts w:ascii="Times New Roman" w:hAnsi="Times New Roman"/>
          <w:szCs w:val="24"/>
        </w:rPr>
        <w:t>the</w:t>
      </w:r>
      <w:r w:rsidRPr="00240099">
        <w:rPr>
          <w:rFonts w:ascii="Times New Roman" w:hAnsi="Times New Roman"/>
          <w:szCs w:val="24"/>
        </w:rPr>
        <w:t xml:space="preserve"> recertification scenario.</w:t>
      </w:r>
    </w:p>
    <w:p w14:paraId="2BA35065" w14:textId="77777777" w:rsidR="009D1126" w:rsidRPr="00240099" w:rsidRDefault="009D1126" w:rsidP="00F24954">
      <w:pPr>
        <w:pStyle w:val="ListParagraph"/>
        <w:ind w:left="1170"/>
        <w:rPr>
          <w:rFonts w:ascii="Times New Roman" w:hAnsi="Times New Roman"/>
          <w:szCs w:val="24"/>
        </w:rPr>
      </w:pPr>
    </w:p>
    <w:p w14:paraId="3A7D89CE" w14:textId="32B39C32" w:rsidR="00671EAA" w:rsidRDefault="00BF5D07">
      <w:pPr>
        <w:pStyle w:val="ListParagraph"/>
        <w:numPr>
          <w:ilvl w:val="0"/>
          <w:numId w:val="42"/>
        </w:numPr>
        <w:ind w:left="1170" w:hanging="450"/>
        <w:rPr>
          <w:rFonts w:ascii="Times New Roman" w:hAnsi="Times New Roman"/>
        </w:rPr>
      </w:pPr>
      <w:r w:rsidRPr="6E3813C3">
        <w:rPr>
          <w:rFonts w:ascii="Times New Roman" w:hAnsi="Times New Roman"/>
        </w:rPr>
        <w:t>Digitally sign</w:t>
      </w:r>
      <w:r w:rsidR="00C05011">
        <w:rPr>
          <w:rFonts w:ascii="Times New Roman" w:hAnsi="Times New Roman"/>
        </w:rPr>
        <w:t xml:space="preserve"> and date</w:t>
      </w:r>
      <w:r w:rsidRPr="6E3813C3">
        <w:rPr>
          <w:rFonts w:ascii="Times New Roman" w:hAnsi="Times New Roman"/>
        </w:rPr>
        <w:t xml:space="preserve">, affirming </w:t>
      </w:r>
      <w:r w:rsidR="001508E4">
        <w:rPr>
          <w:rFonts w:ascii="Times New Roman" w:hAnsi="Times New Roman"/>
        </w:rPr>
        <w:t xml:space="preserve">the </w:t>
      </w:r>
      <w:r w:rsidRPr="6E3813C3">
        <w:rPr>
          <w:rFonts w:ascii="Times New Roman" w:hAnsi="Times New Roman"/>
        </w:rPr>
        <w:t>information is correct to your knowledge.</w:t>
      </w:r>
      <w:r w:rsidR="000550F1">
        <w:rPr>
          <w:rFonts w:ascii="Times New Roman" w:hAnsi="Times New Roman"/>
        </w:rPr>
        <w:t xml:space="preserve"> </w:t>
      </w:r>
      <w:r w:rsidR="00D82B3C">
        <w:rPr>
          <w:rFonts w:ascii="Times New Roman" w:hAnsi="Times New Roman"/>
        </w:rPr>
        <w:t xml:space="preserve"> </w:t>
      </w:r>
      <w:r w:rsidR="00933937">
        <w:rPr>
          <w:rFonts w:ascii="Times New Roman" w:hAnsi="Times New Roman"/>
        </w:rPr>
        <w:t xml:space="preserve">Work with </w:t>
      </w:r>
      <w:r w:rsidR="00402135">
        <w:rPr>
          <w:rFonts w:ascii="Times New Roman" w:hAnsi="Times New Roman"/>
        </w:rPr>
        <w:t>the ISG representative to ensure the package is complete.</w:t>
      </w:r>
      <w:r w:rsidR="00D82B3C">
        <w:rPr>
          <w:rFonts w:ascii="Times New Roman" w:hAnsi="Times New Roman"/>
        </w:rPr>
        <w:t xml:space="preserve"> </w:t>
      </w:r>
    </w:p>
    <w:p w14:paraId="209209E9" w14:textId="77777777" w:rsidR="00385F1A" w:rsidRPr="00F24954" w:rsidRDefault="00385F1A" w:rsidP="00F24954">
      <w:pPr>
        <w:pStyle w:val="ListParagraph"/>
        <w:rPr>
          <w:rFonts w:ascii="Times New Roman" w:hAnsi="Times New Roman"/>
        </w:rPr>
      </w:pPr>
    </w:p>
    <w:p w14:paraId="6BF8E7BD" w14:textId="78FE9C40" w:rsidR="00293268" w:rsidRDefault="00293268" w:rsidP="00293268">
      <w:pPr>
        <w:pStyle w:val="ListParagraph"/>
        <w:numPr>
          <w:ilvl w:val="0"/>
          <w:numId w:val="42"/>
        </w:numPr>
        <w:ind w:left="1170" w:hanging="45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Alternatively, provide a memorandum signed by the PMO/Sponsor requesting certification and attesting to the completeness and accuracy of the information provided in the request.</w:t>
      </w:r>
    </w:p>
    <w:p w14:paraId="0A82FA54" w14:textId="77777777" w:rsidR="00081887" w:rsidRDefault="00081887" w:rsidP="00592E3D">
      <w:pPr>
        <w:pStyle w:val="ListParagraph"/>
        <w:rPr>
          <w:rFonts w:ascii="Times New Roman" w:hAnsi="Times New Roman"/>
        </w:rPr>
      </w:pPr>
    </w:p>
    <w:p w14:paraId="0A82FA57" w14:textId="39B0826A" w:rsidR="009E3B45" w:rsidRPr="00063DD8" w:rsidRDefault="009E3B45" w:rsidP="00F24954">
      <w:pPr>
        <w:rPr>
          <w:rFonts w:ascii="Times New Roman" w:hAnsi="Times New Roman"/>
        </w:rPr>
      </w:pPr>
      <w:r w:rsidRPr="00063DD8">
        <w:rPr>
          <w:rFonts w:ascii="Times New Roman" w:hAnsi="Times New Roman"/>
          <w:b/>
          <w:u w:val="single"/>
        </w:rPr>
        <w:t xml:space="preserve">Requesting </w:t>
      </w:r>
      <w:r w:rsidR="001A06D8" w:rsidRPr="00063DD8">
        <w:rPr>
          <w:rFonts w:ascii="Times New Roman" w:hAnsi="Times New Roman"/>
          <w:b/>
          <w:u w:val="single"/>
        </w:rPr>
        <w:t>PMO/Sponsor</w:t>
      </w:r>
      <w:r w:rsidRPr="00063DD8">
        <w:rPr>
          <w:rFonts w:ascii="Times New Roman" w:hAnsi="Times New Roman"/>
          <w:b/>
          <w:u w:val="single"/>
        </w:rPr>
        <w:t xml:space="preserve"> Attestation</w:t>
      </w:r>
      <w:r w:rsidR="00DB4C33" w:rsidRPr="00063DD8">
        <w:rPr>
          <w:rFonts w:ascii="Times New Roman" w:hAnsi="Times New Roman"/>
        </w:rPr>
        <w:t xml:space="preserve"> </w:t>
      </w:r>
    </w:p>
    <w:p w14:paraId="0A82FA58" w14:textId="77777777" w:rsidR="009E3B45" w:rsidRDefault="009E3B45" w:rsidP="009E3B45">
      <w:pPr>
        <w:rPr>
          <w:rFonts w:ascii="Times New Roman" w:hAnsi="Times New Roman"/>
        </w:rPr>
      </w:pPr>
    </w:p>
    <w:p w14:paraId="0A82FA5A" w14:textId="1D6109DC" w:rsidR="00353ED7" w:rsidRPr="00063DD8" w:rsidRDefault="009E3B45" w:rsidP="009E3B45">
      <w:pPr>
        <w:rPr>
          <w:rFonts w:ascii="Times New Roman" w:hAnsi="Times New Roman"/>
        </w:rPr>
      </w:pPr>
      <w:r w:rsidRPr="00063DD8">
        <w:rPr>
          <w:rFonts w:ascii="Times New Roman" w:hAnsi="Times New Roman"/>
        </w:rPr>
        <w:t xml:space="preserve">I, </w:t>
      </w:r>
      <w:sdt>
        <w:sdtPr>
          <w:rPr>
            <w:rFonts w:ascii="Times New Roman" w:hAnsi="Times New Roman"/>
          </w:rPr>
          <w:id w:val="-174955875"/>
          <w:placeholder>
            <w:docPart w:val="265D0DC008AF4D998B71A651ABB6A3BF"/>
          </w:placeholder>
        </w:sdtPr>
        <w:sdtEndPr/>
        <w:sdtContent>
          <w:r w:rsidRPr="00063DD8">
            <w:rPr>
              <w:rFonts w:ascii="Times New Roman" w:hAnsi="Times New Roman"/>
            </w:rPr>
            <w:t>(printed name)</w:t>
          </w:r>
        </w:sdtContent>
      </w:sdt>
      <w:r w:rsidRPr="00063DD8">
        <w:rPr>
          <w:rFonts w:ascii="Times New Roman" w:hAnsi="Times New Roman"/>
        </w:rPr>
        <w:t>, affirm the information in this request is complete and accurate to the best of my knowledge</w:t>
      </w:r>
      <w:r w:rsidR="00B16431">
        <w:rPr>
          <w:rFonts w:ascii="Times New Roman" w:hAnsi="Times New Roman"/>
        </w:rPr>
        <w:t>.</w:t>
      </w:r>
    </w:p>
    <w:p w14:paraId="41DBFFB3" w14:textId="77777777" w:rsidR="00867401" w:rsidRDefault="00867401" w:rsidP="009E3B45">
      <w:pPr>
        <w:rPr>
          <w:rFonts w:ascii="Times New Roman" w:hAnsi="Times New Roman"/>
        </w:rPr>
      </w:pPr>
    </w:p>
    <w:p w14:paraId="0A82FA5D" w14:textId="4F18AB1E" w:rsidR="009E3B45" w:rsidRPr="00063DD8" w:rsidRDefault="00F941A1" w:rsidP="009E3B45">
      <w:pPr>
        <w:rPr>
          <w:rFonts w:ascii="Times New Roman" w:hAnsi="Times New Roman"/>
          <w:lang w:val="fr-FR"/>
        </w:rPr>
      </w:pPr>
      <w:r w:rsidRPr="00063DD8">
        <w:rPr>
          <w:rFonts w:ascii="Times New Roman" w:hAnsi="Times New Roman"/>
          <w:lang w:val="fr-FR"/>
        </w:rPr>
        <w:t>Signature :</w:t>
      </w:r>
      <w:r w:rsidR="007131CF" w:rsidRPr="00063DD8">
        <w:rPr>
          <w:rFonts w:ascii="Times New Roman" w:hAnsi="Times New Roman"/>
          <w:lang w:val="fr-FR"/>
        </w:rPr>
        <w:t xml:space="preserve"> </w:t>
      </w:r>
      <w:sdt>
        <w:sdtPr>
          <w:rPr>
            <w:rFonts w:ascii="Times New Roman" w:hAnsi="Times New Roman"/>
            <w:lang w:val="fr-FR"/>
          </w:rPr>
          <w:id w:val="-853804331"/>
          <w:placeholder>
            <w:docPart w:val="63F12266B0364036A4F17ABC91FC4F19"/>
          </w:placeholder>
          <w:showingPlcHdr/>
        </w:sdtPr>
        <w:sdtEndPr/>
        <w:sdtContent>
          <w:r w:rsidR="00C623BF" w:rsidRPr="004C6232">
            <w:rPr>
              <w:rStyle w:val="PlaceholderText"/>
            </w:rPr>
            <w:t>Click or tap here to enter text.</w:t>
          </w:r>
        </w:sdtContent>
      </w:sdt>
      <w:r w:rsidR="00C623BF">
        <w:rPr>
          <w:rFonts w:ascii="Times New Roman" w:hAnsi="Times New Roman"/>
          <w:lang w:val="fr-FR"/>
        </w:rPr>
        <w:t xml:space="preserve">  </w:t>
      </w:r>
      <w:r w:rsidR="007131CF" w:rsidRPr="00063DD8">
        <w:rPr>
          <w:rFonts w:ascii="Times New Roman" w:hAnsi="Times New Roman"/>
          <w:lang w:val="fr-FR"/>
        </w:rPr>
        <w:t xml:space="preserve">Date: </w:t>
      </w:r>
      <w:sdt>
        <w:sdtPr>
          <w:rPr>
            <w:rFonts w:ascii="Times New Roman" w:hAnsi="Times New Roman"/>
            <w:lang w:val="fr-FR"/>
          </w:rPr>
          <w:id w:val="1733882151"/>
          <w:placeholder>
            <w:docPart w:val="90DB3CDCC45742BABF3B11FFBBE7234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9417BC" w:rsidRPr="004C6232">
            <w:rPr>
              <w:rStyle w:val="PlaceholderText"/>
            </w:rPr>
            <w:t>Click or tap to enter a date.</w:t>
          </w:r>
        </w:sdtContent>
      </w:sdt>
    </w:p>
    <w:p w14:paraId="0A82FA5E" w14:textId="77777777" w:rsidR="009E3B45" w:rsidRPr="00063DD8" w:rsidRDefault="009E3B45" w:rsidP="009E3B45">
      <w:pPr>
        <w:rPr>
          <w:rFonts w:ascii="Times New Roman" w:hAnsi="Times New Roman"/>
          <w:lang w:val="fr-FR"/>
        </w:rPr>
      </w:pPr>
    </w:p>
    <w:p w14:paraId="214E5BE6" w14:textId="13821D4B" w:rsidR="00335DDB" w:rsidRPr="00F24954" w:rsidRDefault="0081538D" w:rsidP="00F24954">
      <w:pPr>
        <w:pStyle w:val="ListParagraph"/>
        <w:numPr>
          <w:ilvl w:val="0"/>
          <w:numId w:val="26"/>
        </w:numPr>
        <w:ind w:left="72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 xml:space="preserve">POINTS OF </w:t>
      </w:r>
      <w:r w:rsidR="00335DDB" w:rsidRPr="00F24954">
        <w:rPr>
          <w:rFonts w:ascii="Times New Roman" w:hAnsi="Times New Roman"/>
          <w:b/>
          <w:szCs w:val="24"/>
          <w:u w:val="single"/>
        </w:rPr>
        <w:t>CONTACT</w:t>
      </w:r>
      <w:r w:rsidR="003A08D4">
        <w:rPr>
          <w:rFonts w:ascii="Times New Roman" w:hAnsi="Times New Roman"/>
          <w:b/>
          <w:szCs w:val="24"/>
          <w:u w:val="single"/>
        </w:rPr>
        <w:t xml:space="preserve"> (POCs)</w:t>
      </w:r>
    </w:p>
    <w:p w14:paraId="56284664" w14:textId="77777777" w:rsidR="00335DDB" w:rsidRDefault="00335DDB" w:rsidP="00335DDB">
      <w:pPr>
        <w:rPr>
          <w:rFonts w:ascii="Times New Roman" w:hAnsi="Times New Roman"/>
        </w:rPr>
      </w:pPr>
    </w:p>
    <w:p w14:paraId="5A172A37" w14:textId="1E87CDA8" w:rsidR="00C449E5" w:rsidRDefault="00777DC4" w:rsidP="00C449E5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In Table 5, l</w:t>
      </w:r>
      <w:r w:rsidR="00C449E5">
        <w:rPr>
          <w:rFonts w:ascii="Times New Roman" w:hAnsi="Times New Roman"/>
        </w:rPr>
        <w:t xml:space="preserve">ist the </w:t>
      </w:r>
      <w:r w:rsidR="00A40664">
        <w:rPr>
          <w:rFonts w:ascii="Times New Roman" w:hAnsi="Times New Roman"/>
        </w:rPr>
        <w:t xml:space="preserve">contact information for </w:t>
      </w:r>
      <w:r w:rsidR="00C449E5">
        <w:rPr>
          <w:rFonts w:ascii="Times New Roman" w:hAnsi="Times New Roman"/>
        </w:rPr>
        <w:t>POCs.</w:t>
      </w:r>
    </w:p>
    <w:p w14:paraId="2F6D87DE" w14:textId="77777777" w:rsidR="00C449E5" w:rsidRDefault="00C449E5" w:rsidP="00F24954">
      <w:pPr>
        <w:rPr>
          <w:rFonts w:ascii="Times New Roman" w:hAnsi="Times New Roman"/>
        </w:rPr>
      </w:pPr>
    </w:p>
    <w:p w14:paraId="16EA1D20" w14:textId="77777777" w:rsidR="009D1126" w:rsidRDefault="009D1126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6D639547" w14:textId="5AEB7B68" w:rsidR="00C449E5" w:rsidRPr="00F24954" w:rsidRDefault="00C449E5" w:rsidP="00C449E5">
      <w:pPr>
        <w:jc w:val="center"/>
        <w:rPr>
          <w:rFonts w:ascii="Times New Roman" w:hAnsi="Times New Roman"/>
          <w:b/>
          <w:bCs/>
        </w:rPr>
      </w:pPr>
      <w:r w:rsidRPr="00F24954">
        <w:rPr>
          <w:rFonts w:ascii="Times New Roman" w:hAnsi="Times New Roman"/>
          <w:b/>
          <w:bCs/>
        </w:rPr>
        <w:lastRenderedPageBreak/>
        <w:t>Table 5.  POCs</w:t>
      </w:r>
    </w:p>
    <w:p w14:paraId="73A69248" w14:textId="77777777" w:rsidR="00C449E5" w:rsidRDefault="00C449E5" w:rsidP="00C449E5">
      <w:pPr>
        <w:jc w:val="center"/>
        <w:rPr>
          <w:rFonts w:ascii="Times New Roman" w:hAns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D77F4" w14:paraId="4CD3ECBC" w14:textId="77777777" w:rsidTr="0031263F">
        <w:tc>
          <w:tcPr>
            <w:tcW w:w="9350" w:type="dxa"/>
            <w:gridSpan w:val="2"/>
            <w:vAlign w:val="center"/>
          </w:tcPr>
          <w:p w14:paraId="6CB73E0A" w14:textId="77777777" w:rsidR="003D77F4" w:rsidRPr="006902D3" w:rsidRDefault="003D77F4" w:rsidP="0031263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6902D3">
              <w:rPr>
                <w:rFonts w:ascii="Times New Roman" w:hAnsi="Times New Roman"/>
                <w:b/>
                <w:bCs/>
                <w:sz w:val="20"/>
              </w:rPr>
              <w:t>Requesting Service/Agency ISG Representative</w:t>
            </w:r>
          </w:p>
        </w:tc>
      </w:tr>
      <w:tr w:rsidR="003D77F4" w14:paraId="01659502" w14:textId="77777777" w:rsidTr="0031263F">
        <w:tc>
          <w:tcPr>
            <w:tcW w:w="4675" w:type="dxa"/>
            <w:vAlign w:val="center"/>
          </w:tcPr>
          <w:p w14:paraId="792DBFBC" w14:textId="77777777" w:rsidR="003D77F4" w:rsidRPr="006902D3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Title</w:t>
            </w:r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Rank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and 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Name:</w:t>
            </w:r>
          </w:p>
        </w:tc>
        <w:tc>
          <w:tcPr>
            <w:tcW w:w="4675" w:type="dxa"/>
            <w:vAlign w:val="center"/>
          </w:tcPr>
          <w:p w14:paraId="6B218E86" w14:textId="77777777" w:rsidR="003D77F4" w:rsidRPr="006902D3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Email:</w:t>
            </w:r>
          </w:p>
        </w:tc>
      </w:tr>
      <w:tr w:rsidR="003D77F4" w14:paraId="662B1C32" w14:textId="77777777" w:rsidTr="0031263F">
        <w:tc>
          <w:tcPr>
            <w:tcW w:w="4675" w:type="dxa"/>
            <w:vAlign w:val="center"/>
          </w:tcPr>
          <w:p w14:paraId="3112179D" w14:textId="77777777" w:rsidR="003D77F4" w:rsidRPr="006902D3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Requesting Organization Name:</w:t>
            </w:r>
          </w:p>
        </w:tc>
        <w:tc>
          <w:tcPr>
            <w:tcW w:w="4675" w:type="dxa"/>
            <w:vAlign w:val="center"/>
          </w:tcPr>
          <w:p w14:paraId="1E20AA1F" w14:textId="77777777" w:rsidR="003D77F4" w:rsidRPr="006902D3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Commercial Phone Number:</w:t>
            </w:r>
          </w:p>
        </w:tc>
      </w:tr>
      <w:tr w:rsidR="003D77F4" w14:paraId="67FE154F" w14:textId="77777777" w:rsidTr="0031263F">
        <w:tc>
          <w:tcPr>
            <w:tcW w:w="4675" w:type="dxa"/>
            <w:vAlign w:val="center"/>
          </w:tcPr>
          <w:p w14:paraId="1EE5A3D0" w14:textId="77777777" w:rsidR="003D77F4" w:rsidRPr="006902D3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Organization Acronym:</w:t>
            </w:r>
          </w:p>
        </w:tc>
        <w:tc>
          <w:tcPr>
            <w:tcW w:w="4675" w:type="dxa"/>
            <w:vAlign w:val="center"/>
          </w:tcPr>
          <w:p w14:paraId="6ACA2519" w14:textId="77777777" w:rsidR="003D77F4" w:rsidRPr="006902D3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DSN or DIPS:</w:t>
            </w:r>
          </w:p>
        </w:tc>
      </w:tr>
      <w:tr w:rsidR="003D77F4" w14:paraId="0683526D" w14:textId="77777777" w:rsidTr="0031263F">
        <w:tc>
          <w:tcPr>
            <w:tcW w:w="9350" w:type="dxa"/>
            <w:gridSpan w:val="2"/>
            <w:vAlign w:val="center"/>
          </w:tcPr>
          <w:p w14:paraId="198460D4" w14:textId="77777777" w:rsidR="003D77F4" w:rsidRPr="00F2492E" w:rsidRDefault="003D77F4" w:rsidP="0031263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F2492E">
              <w:rPr>
                <w:rFonts w:ascii="Times New Roman" w:hAnsi="Times New Roman"/>
                <w:b/>
                <w:bCs/>
                <w:sz w:val="20"/>
              </w:rPr>
              <w:t>Requesting Agent/Technical POC</w:t>
            </w:r>
          </w:p>
        </w:tc>
      </w:tr>
      <w:tr w:rsidR="003D77F4" w14:paraId="609505A3" w14:textId="77777777" w:rsidTr="0031263F">
        <w:tc>
          <w:tcPr>
            <w:tcW w:w="4675" w:type="dxa"/>
            <w:vAlign w:val="center"/>
          </w:tcPr>
          <w:p w14:paraId="76FDD5EB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Title</w:t>
            </w:r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Rank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and 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Name:</w:t>
            </w:r>
          </w:p>
        </w:tc>
        <w:tc>
          <w:tcPr>
            <w:tcW w:w="4675" w:type="dxa"/>
            <w:vAlign w:val="center"/>
          </w:tcPr>
          <w:p w14:paraId="03048CAA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Email:</w:t>
            </w:r>
          </w:p>
        </w:tc>
      </w:tr>
      <w:tr w:rsidR="003D77F4" w14:paraId="79E4B855" w14:textId="77777777" w:rsidTr="0031263F">
        <w:tc>
          <w:tcPr>
            <w:tcW w:w="4675" w:type="dxa"/>
            <w:vAlign w:val="center"/>
          </w:tcPr>
          <w:p w14:paraId="50061AAE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Requesting Organization Name:</w:t>
            </w:r>
          </w:p>
        </w:tc>
        <w:tc>
          <w:tcPr>
            <w:tcW w:w="4675" w:type="dxa"/>
            <w:vAlign w:val="center"/>
          </w:tcPr>
          <w:p w14:paraId="153A553D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Commercial Phone Number:</w:t>
            </w:r>
          </w:p>
        </w:tc>
      </w:tr>
      <w:tr w:rsidR="003D77F4" w14:paraId="2D11ADB7" w14:textId="77777777" w:rsidTr="0031263F">
        <w:tc>
          <w:tcPr>
            <w:tcW w:w="4675" w:type="dxa"/>
            <w:vAlign w:val="center"/>
          </w:tcPr>
          <w:p w14:paraId="56809767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Organization Acronym:</w:t>
            </w:r>
          </w:p>
        </w:tc>
        <w:tc>
          <w:tcPr>
            <w:tcW w:w="4675" w:type="dxa"/>
            <w:vAlign w:val="center"/>
          </w:tcPr>
          <w:p w14:paraId="1E3D3472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DSN or DIPS:</w:t>
            </w:r>
          </w:p>
        </w:tc>
      </w:tr>
      <w:tr w:rsidR="003D77F4" w:rsidRPr="00FA6215" w14:paraId="747C2CAF" w14:textId="77777777" w:rsidTr="0031263F">
        <w:tc>
          <w:tcPr>
            <w:tcW w:w="9350" w:type="dxa"/>
            <w:gridSpan w:val="2"/>
            <w:vAlign w:val="center"/>
          </w:tcPr>
          <w:p w14:paraId="1A421714" w14:textId="77777777" w:rsidR="003D77F4" w:rsidRPr="00FA6215" w:rsidRDefault="003D77F4" w:rsidP="0031263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FA6215">
              <w:rPr>
                <w:rFonts w:ascii="Times New Roman" w:hAnsi="Times New Roman"/>
                <w:b/>
                <w:bCs/>
                <w:sz w:val="20"/>
              </w:rPr>
              <w:t>Program Manager POC</w:t>
            </w:r>
          </w:p>
        </w:tc>
      </w:tr>
      <w:tr w:rsidR="003D77F4" w14:paraId="151033ED" w14:textId="77777777" w:rsidTr="0031263F">
        <w:tc>
          <w:tcPr>
            <w:tcW w:w="4675" w:type="dxa"/>
            <w:vAlign w:val="center"/>
          </w:tcPr>
          <w:p w14:paraId="5ACB2E48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Title</w:t>
            </w:r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Rank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and 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Name:</w:t>
            </w:r>
          </w:p>
        </w:tc>
        <w:tc>
          <w:tcPr>
            <w:tcW w:w="4675" w:type="dxa"/>
            <w:vAlign w:val="center"/>
          </w:tcPr>
          <w:p w14:paraId="3FBB71F9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Email:</w:t>
            </w:r>
          </w:p>
        </w:tc>
      </w:tr>
      <w:tr w:rsidR="003D77F4" w14:paraId="79EB96F5" w14:textId="77777777" w:rsidTr="0031263F">
        <w:tc>
          <w:tcPr>
            <w:tcW w:w="4675" w:type="dxa"/>
            <w:vAlign w:val="center"/>
          </w:tcPr>
          <w:p w14:paraId="29A4D61A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Requesting Organization Name:</w:t>
            </w:r>
          </w:p>
        </w:tc>
        <w:tc>
          <w:tcPr>
            <w:tcW w:w="4675" w:type="dxa"/>
            <w:vAlign w:val="center"/>
          </w:tcPr>
          <w:p w14:paraId="33B67678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Commercial Phone Number:</w:t>
            </w:r>
          </w:p>
        </w:tc>
      </w:tr>
      <w:tr w:rsidR="003D77F4" w14:paraId="0F322776" w14:textId="77777777" w:rsidTr="0031263F">
        <w:tc>
          <w:tcPr>
            <w:tcW w:w="4675" w:type="dxa"/>
            <w:vAlign w:val="center"/>
          </w:tcPr>
          <w:p w14:paraId="5E0B2C23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Organization Acronym:</w:t>
            </w:r>
          </w:p>
        </w:tc>
        <w:tc>
          <w:tcPr>
            <w:tcW w:w="4675" w:type="dxa"/>
            <w:vAlign w:val="center"/>
          </w:tcPr>
          <w:p w14:paraId="6DA933B9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DSN or DIPS:</w:t>
            </w:r>
          </w:p>
        </w:tc>
      </w:tr>
      <w:tr w:rsidR="003D77F4" w14:paraId="079BA678" w14:textId="77777777" w:rsidTr="0031263F">
        <w:tc>
          <w:tcPr>
            <w:tcW w:w="9350" w:type="dxa"/>
            <w:gridSpan w:val="2"/>
            <w:vAlign w:val="center"/>
          </w:tcPr>
          <w:p w14:paraId="12209909" w14:textId="77777777" w:rsidR="003D77F4" w:rsidRPr="00A37F82" w:rsidRDefault="003D77F4" w:rsidP="0031263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A37F82">
              <w:rPr>
                <w:rFonts w:ascii="Times New Roman" w:hAnsi="Times New Roman"/>
                <w:b/>
                <w:bCs/>
                <w:sz w:val="20"/>
              </w:rPr>
              <w:t>Applicable Service Component/Agency EA POC</w:t>
            </w:r>
          </w:p>
        </w:tc>
      </w:tr>
      <w:tr w:rsidR="003D77F4" w14:paraId="26C9591B" w14:textId="77777777" w:rsidTr="0031263F">
        <w:tc>
          <w:tcPr>
            <w:tcW w:w="4675" w:type="dxa"/>
            <w:vAlign w:val="center"/>
          </w:tcPr>
          <w:p w14:paraId="794E05E8" w14:textId="77777777" w:rsidR="003D77F4" w:rsidRPr="006053F6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Title</w:t>
            </w:r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Rank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and 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Name:</w:t>
            </w:r>
          </w:p>
        </w:tc>
        <w:tc>
          <w:tcPr>
            <w:tcW w:w="4675" w:type="dxa"/>
            <w:vAlign w:val="center"/>
          </w:tcPr>
          <w:p w14:paraId="41459DF3" w14:textId="77777777" w:rsidR="003D77F4" w:rsidRPr="006053F6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Email:</w:t>
            </w:r>
          </w:p>
        </w:tc>
      </w:tr>
      <w:tr w:rsidR="003D77F4" w14:paraId="63C74DA0" w14:textId="77777777" w:rsidTr="0031263F">
        <w:tc>
          <w:tcPr>
            <w:tcW w:w="4675" w:type="dxa"/>
            <w:vAlign w:val="center"/>
          </w:tcPr>
          <w:p w14:paraId="156C34E2" w14:textId="77777777" w:rsidR="003D77F4" w:rsidRPr="006053F6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Requesting Organization Name:</w:t>
            </w:r>
          </w:p>
        </w:tc>
        <w:tc>
          <w:tcPr>
            <w:tcW w:w="4675" w:type="dxa"/>
            <w:vAlign w:val="center"/>
          </w:tcPr>
          <w:p w14:paraId="73356DEF" w14:textId="77777777" w:rsidR="003D77F4" w:rsidRPr="006053F6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Commercial Phone Number:</w:t>
            </w:r>
          </w:p>
        </w:tc>
      </w:tr>
      <w:tr w:rsidR="003D77F4" w14:paraId="69B20909" w14:textId="77777777" w:rsidTr="0031263F">
        <w:tc>
          <w:tcPr>
            <w:tcW w:w="4675" w:type="dxa"/>
            <w:vAlign w:val="center"/>
          </w:tcPr>
          <w:p w14:paraId="6FF9F13A" w14:textId="77777777" w:rsidR="003D77F4" w:rsidRPr="006053F6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Organization Acronym:</w:t>
            </w:r>
          </w:p>
        </w:tc>
        <w:tc>
          <w:tcPr>
            <w:tcW w:w="4675" w:type="dxa"/>
            <w:vAlign w:val="center"/>
          </w:tcPr>
          <w:p w14:paraId="62A832CF" w14:textId="77777777" w:rsidR="003D77F4" w:rsidRPr="006053F6" w:rsidRDefault="003D77F4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DSN or DIPS:</w:t>
            </w:r>
          </w:p>
        </w:tc>
      </w:tr>
      <w:tr w:rsidR="009F3316" w14:paraId="786F9C07" w14:textId="77777777" w:rsidTr="001819FC">
        <w:tc>
          <w:tcPr>
            <w:tcW w:w="9350" w:type="dxa"/>
            <w:gridSpan w:val="2"/>
            <w:vAlign w:val="center"/>
          </w:tcPr>
          <w:p w14:paraId="698A446B" w14:textId="76AA8D72" w:rsidR="009F3316" w:rsidRPr="00A6700A" w:rsidRDefault="009A3D44" w:rsidP="0031263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A6700A">
              <w:rPr>
                <w:rFonts w:ascii="Times New Roman" w:hAnsi="Times New Roman"/>
                <w:b/>
                <w:bCs/>
                <w:sz w:val="20"/>
              </w:rPr>
              <w:t>Joint Staff J-6</w:t>
            </w:r>
          </w:p>
        </w:tc>
      </w:tr>
      <w:tr w:rsidR="009F3316" w14:paraId="1A1469B0" w14:textId="77777777" w:rsidTr="0031263F">
        <w:tc>
          <w:tcPr>
            <w:tcW w:w="4675" w:type="dxa"/>
            <w:vAlign w:val="center"/>
          </w:tcPr>
          <w:p w14:paraId="76B5566F" w14:textId="19221B3A" w:rsidR="009F3316" w:rsidRPr="006902D3" w:rsidRDefault="00517F21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517F21">
              <w:rPr>
                <w:rFonts w:ascii="Times New Roman" w:hAnsi="Times New Roman"/>
                <w:sz w:val="16"/>
                <w:szCs w:val="16"/>
              </w:rPr>
              <w:t>Title/Rank and Name:</w:t>
            </w:r>
          </w:p>
        </w:tc>
        <w:tc>
          <w:tcPr>
            <w:tcW w:w="4675" w:type="dxa"/>
            <w:vAlign w:val="center"/>
          </w:tcPr>
          <w:p w14:paraId="25C1E254" w14:textId="58F34ECB" w:rsidR="009F3316" w:rsidRPr="006902D3" w:rsidRDefault="00A6700A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Email:</w:t>
            </w:r>
          </w:p>
        </w:tc>
      </w:tr>
      <w:tr w:rsidR="009F3316" w14:paraId="1FEC3113" w14:textId="77777777" w:rsidTr="00A6700A">
        <w:trPr>
          <w:trHeight w:val="70"/>
        </w:trPr>
        <w:tc>
          <w:tcPr>
            <w:tcW w:w="4675" w:type="dxa"/>
            <w:vAlign w:val="center"/>
          </w:tcPr>
          <w:p w14:paraId="4D47E3A3" w14:textId="5DF46167" w:rsidR="009F3316" w:rsidRPr="006902D3" w:rsidRDefault="00517F21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Requesting Organization Name:</w:t>
            </w:r>
          </w:p>
        </w:tc>
        <w:tc>
          <w:tcPr>
            <w:tcW w:w="4675" w:type="dxa"/>
            <w:vAlign w:val="center"/>
          </w:tcPr>
          <w:p w14:paraId="59F4D069" w14:textId="6B53F4DE" w:rsidR="009F3316" w:rsidRPr="006902D3" w:rsidRDefault="00A6700A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Commercial Phone Number:</w:t>
            </w:r>
          </w:p>
        </w:tc>
      </w:tr>
      <w:tr w:rsidR="009F3316" w14:paraId="7DA5B43D" w14:textId="77777777" w:rsidTr="0031263F">
        <w:tc>
          <w:tcPr>
            <w:tcW w:w="4675" w:type="dxa"/>
            <w:vAlign w:val="center"/>
          </w:tcPr>
          <w:p w14:paraId="7D336187" w14:textId="003D38D8" w:rsidR="009F3316" w:rsidRPr="006902D3" w:rsidRDefault="00517F21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Organization Acronym:</w:t>
            </w:r>
          </w:p>
        </w:tc>
        <w:tc>
          <w:tcPr>
            <w:tcW w:w="4675" w:type="dxa"/>
            <w:vAlign w:val="center"/>
          </w:tcPr>
          <w:p w14:paraId="37316969" w14:textId="6121A0DA" w:rsidR="009F3316" w:rsidRPr="006902D3" w:rsidRDefault="00A6700A" w:rsidP="0031263F">
            <w:pPr>
              <w:rPr>
                <w:rFonts w:ascii="Times New Roman" w:hAnsi="Times New Roman"/>
                <w:sz w:val="16"/>
                <w:szCs w:val="16"/>
              </w:rPr>
            </w:pPr>
            <w:r w:rsidRPr="006902D3">
              <w:rPr>
                <w:rFonts w:ascii="Times New Roman" w:hAnsi="Times New Roman"/>
                <w:sz w:val="16"/>
                <w:szCs w:val="16"/>
              </w:rPr>
              <w:t>DSN or DIPS:</w:t>
            </w:r>
          </w:p>
        </w:tc>
      </w:tr>
      <w:tr w:rsidR="003D77F4" w14:paraId="33C007BA" w14:textId="77777777" w:rsidTr="0031263F">
        <w:tc>
          <w:tcPr>
            <w:tcW w:w="9350" w:type="dxa"/>
            <w:gridSpan w:val="2"/>
            <w:vAlign w:val="center"/>
          </w:tcPr>
          <w:p w14:paraId="6E11964D" w14:textId="77777777" w:rsidR="003D77F4" w:rsidRPr="00DB1A12" w:rsidRDefault="003D77F4" w:rsidP="0031263F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B1A12">
              <w:rPr>
                <w:rFonts w:ascii="Times New Roman" w:hAnsi="Times New Roman"/>
                <w:b/>
                <w:bCs/>
                <w:sz w:val="20"/>
              </w:rPr>
              <w:t>JITC POC (check STP)</w:t>
            </w:r>
          </w:p>
        </w:tc>
      </w:tr>
      <w:tr w:rsidR="003D77F4" w14:paraId="12E41528" w14:textId="77777777" w:rsidTr="0031263F">
        <w:tc>
          <w:tcPr>
            <w:tcW w:w="4675" w:type="dxa"/>
            <w:vAlign w:val="center"/>
          </w:tcPr>
          <w:p w14:paraId="68F538DE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Title</w:t>
            </w:r>
            <w:r>
              <w:rPr>
                <w:rFonts w:ascii="Times New Roman" w:hAnsi="Times New Roman"/>
                <w:sz w:val="16"/>
                <w:szCs w:val="16"/>
              </w:rPr>
              <w:t>/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Rank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and </w:t>
            </w:r>
            <w:r w:rsidRPr="006902D3">
              <w:rPr>
                <w:rFonts w:ascii="Times New Roman" w:hAnsi="Times New Roman"/>
                <w:sz w:val="16"/>
                <w:szCs w:val="16"/>
              </w:rPr>
              <w:t>Name:</w:t>
            </w:r>
          </w:p>
        </w:tc>
        <w:tc>
          <w:tcPr>
            <w:tcW w:w="4675" w:type="dxa"/>
            <w:vAlign w:val="center"/>
          </w:tcPr>
          <w:p w14:paraId="229395BC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Email:</w:t>
            </w:r>
          </w:p>
        </w:tc>
      </w:tr>
      <w:tr w:rsidR="003D77F4" w14:paraId="4183269F" w14:textId="77777777" w:rsidTr="0031263F">
        <w:tc>
          <w:tcPr>
            <w:tcW w:w="4675" w:type="dxa"/>
            <w:vAlign w:val="center"/>
          </w:tcPr>
          <w:p w14:paraId="530C5A6D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Requesting Organization Name:</w:t>
            </w:r>
          </w:p>
        </w:tc>
        <w:tc>
          <w:tcPr>
            <w:tcW w:w="4675" w:type="dxa"/>
            <w:vAlign w:val="center"/>
          </w:tcPr>
          <w:p w14:paraId="1BF5D899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Commercial Phone Number:</w:t>
            </w:r>
          </w:p>
        </w:tc>
      </w:tr>
      <w:tr w:rsidR="003D77F4" w14:paraId="39A22598" w14:textId="77777777" w:rsidTr="0031263F">
        <w:tc>
          <w:tcPr>
            <w:tcW w:w="4675" w:type="dxa"/>
            <w:vAlign w:val="center"/>
          </w:tcPr>
          <w:p w14:paraId="5F6D6EB6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Organization Acronym:</w:t>
            </w:r>
          </w:p>
        </w:tc>
        <w:tc>
          <w:tcPr>
            <w:tcW w:w="4675" w:type="dxa"/>
            <w:vAlign w:val="center"/>
          </w:tcPr>
          <w:p w14:paraId="043D2ADD" w14:textId="77777777" w:rsidR="003D77F4" w:rsidRDefault="003D77F4" w:rsidP="0031263F">
            <w:r w:rsidRPr="006902D3">
              <w:rPr>
                <w:rFonts w:ascii="Times New Roman" w:hAnsi="Times New Roman"/>
                <w:sz w:val="16"/>
                <w:szCs w:val="16"/>
              </w:rPr>
              <w:t>DSN or DIPS:</w:t>
            </w:r>
          </w:p>
        </w:tc>
      </w:tr>
    </w:tbl>
    <w:p w14:paraId="7F6EBE57" w14:textId="77777777" w:rsidR="00C449E5" w:rsidRDefault="00C449E5" w:rsidP="00F24954">
      <w:pPr>
        <w:jc w:val="center"/>
        <w:rPr>
          <w:rFonts w:ascii="Times New Roman" w:hAnsi="Times New Roman"/>
        </w:rPr>
      </w:pPr>
    </w:p>
    <w:p w14:paraId="3F79529B" w14:textId="77777777" w:rsidR="00C449E5" w:rsidRDefault="00C449E5" w:rsidP="00335DDB">
      <w:pPr>
        <w:rPr>
          <w:rFonts w:ascii="Times New Roman" w:hAnsi="Times New Roman"/>
        </w:rPr>
      </w:pPr>
    </w:p>
    <w:p w14:paraId="0A82FA60" w14:textId="77777777" w:rsidR="00C753C6" w:rsidRPr="00063DD8" w:rsidRDefault="00C753C6">
      <w:pPr>
        <w:rPr>
          <w:rFonts w:ascii="Times New Roman" w:hAnsi="Times New Roman"/>
          <w:b/>
          <w:u w:val="single"/>
        </w:rPr>
      </w:pPr>
      <w:r w:rsidRPr="00063DD8">
        <w:rPr>
          <w:rFonts w:ascii="Times New Roman" w:hAnsi="Times New Roman"/>
          <w:b/>
          <w:u w:val="single"/>
        </w:rPr>
        <w:br w:type="page"/>
      </w:r>
    </w:p>
    <w:p w14:paraId="0A82FA61" w14:textId="7630AE4F" w:rsidR="009D453E" w:rsidRPr="005165DF" w:rsidRDefault="00081887" w:rsidP="00081887">
      <w:pPr>
        <w:jc w:val="center"/>
        <w:rPr>
          <w:rFonts w:ascii="Times New Roman" w:hAnsi="Times New Roman"/>
          <w:b/>
          <w:sz w:val="28"/>
          <w:szCs w:val="28"/>
        </w:rPr>
      </w:pPr>
      <w:r w:rsidRPr="005165DF">
        <w:rPr>
          <w:rFonts w:ascii="Times New Roman" w:hAnsi="Times New Roman"/>
          <w:b/>
          <w:sz w:val="28"/>
          <w:szCs w:val="28"/>
          <w:u w:val="single"/>
        </w:rPr>
        <w:lastRenderedPageBreak/>
        <w:t>Enclosure 1</w:t>
      </w:r>
      <w:r w:rsidR="00C21D28">
        <w:rPr>
          <w:rFonts w:ascii="Times New Roman" w:hAnsi="Times New Roman"/>
          <w:b/>
          <w:sz w:val="28"/>
          <w:szCs w:val="28"/>
          <w:u w:val="single"/>
        </w:rPr>
        <w:t>:</w:t>
      </w:r>
      <w:r w:rsidRPr="005165DF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9D453E" w:rsidRPr="005165DF">
        <w:rPr>
          <w:rFonts w:ascii="Times New Roman" w:hAnsi="Times New Roman"/>
          <w:b/>
          <w:sz w:val="28"/>
          <w:szCs w:val="28"/>
          <w:u w:val="single"/>
        </w:rPr>
        <w:t>I</w:t>
      </w:r>
      <w:r w:rsidR="00763409" w:rsidRPr="005165DF">
        <w:rPr>
          <w:rFonts w:ascii="Times New Roman" w:hAnsi="Times New Roman"/>
          <w:b/>
          <w:sz w:val="28"/>
          <w:szCs w:val="28"/>
          <w:u w:val="single"/>
        </w:rPr>
        <w:t>SG</w:t>
      </w:r>
      <w:r w:rsidR="009D453E" w:rsidRPr="005165DF">
        <w:rPr>
          <w:rFonts w:ascii="Times New Roman" w:hAnsi="Times New Roman"/>
          <w:b/>
          <w:sz w:val="28"/>
          <w:szCs w:val="28"/>
          <w:u w:val="single"/>
        </w:rPr>
        <w:t xml:space="preserve"> Representative </w:t>
      </w:r>
      <w:r w:rsidR="00C91DEE">
        <w:rPr>
          <w:rFonts w:ascii="Times New Roman" w:hAnsi="Times New Roman"/>
          <w:b/>
          <w:sz w:val="28"/>
          <w:szCs w:val="28"/>
          <w:u w:val="single"/>
        </w:rPr>
        <w:t>(Owning Executive Agent)</w:t>
      </w:r>
      <w:r w:rsidR="00E551E5">
        <w:rPr>
          <w:rFonts w:ascii="Times New Roman" w:hAnsi="Times New Roman"/>
          <w:b/>
          <w:sz w:val="28"/>
          <w:szCs w:val="28"/>
          <w:u w:val="single"/>
        </w:rPr>
        <w:br/>
      </w:r>
      <w:r w:rsidRPr="005165DF">
        <w:rPr>
          <w:rFonts w:ascii="Times New Roman" w:hAnsi="Times New Roman"/>
          <w:b/>
          <w:sz w:val="28"/>
          <w:szCs w:val="28"/>
          <w:u w:val="single"/>
        </w:rPr>
        <w:t>Request Validation</w:t>
      </w:r>
    </w:p>
    <w:p w14:paraId="4DFE6885" w14:textId="65842DFD" w:rsidR="00913383" w:rsidRDefault="00913383" w:rsidP="00913383">
      <w:pPr>
        <w:jc w:val="center"/>
        <w:rPr>
          <w:rFonts w:ascii="Times New Roman" w:hAnsi="Times New Roman"/>
          <w:b/>
          <w:color w:val="0000FF"/>
        </w:rPr>
      </w:pPr>
      <w:r w:rsidRPr="00552828">
        <w:rPr>
          <w:rFonts w:ascii="Times New Roman" w:hAnsi="Times New Roman"/>
          <w:b/>
          <w:color w:val="0000FF"/>
        </w:rPr>
        <w:t xml:space="preserve">Program </w:t>
      </w:r>
      <w:r w:rsidR="00F22DDE">
        <w:rPr>
          <w:rFonts w:ascii="Times New Roman" w:hAnsi="Times New Roman"/>
          <w:b/>
          <w:color w:val="0000FF"/>
        </w:rPr>
        <w:t>N</w:t>
      </w:r>
      <w:r w:rsidRPr="00552828">
        <w:rPr>
          <w:rFonts w:ascii="Times New Roman" w:hAnsi="Times New Roman"/>
          <w:b/>
          <w:color w:val="0000FF"/>
        </w:rPr>
        <w:t xml:space="preserve">ame, System </w:t>
      </w:r>
      <w:r w:rsidR="00F22DDE">
        <w:rPr>
          <w:rFonts w:ascii="Times New Roman" w:hAnsi="Times New Roman"/>
          <w:b/>
          <w:color w:val="0000FF"/>
        </w:rPr>
        <w:t>N</w:t>
      </w:r>
      <w:r w:rsidRPr="00552828">
        <w:rPr>
          <w:rFonts w:ascii="Times New Roman" w:hAnsi="Times New Roman"/>
          <w:b/>
          <w:color w:val="0000FF"/>
        </w:rPr>
        <w:t xml:space="preserve">ame, </w:t>
      </w:r>
      <w:r w:rsidRPr="00552828">
        <w:rPr>
          <w:rFonts w:ascii="Times New Roman" w:hAnsi="Times New Roman"/>
        </w:rPr>
        <w:t>Version</w:t>
      </w:r>
      <w:r w:rsidRPr="00552828">
        <w:rPr>
          <w:rFonts w:ascii="Times New Roman" w:hAnsi="Times New Roman"/>
          <w:b/>
        </w:rPr>
        <w:t xml:space="preserve"> </w:t>
      </w:r>
      <w:r w:rsidR="009933A8" w:rsidRPr="00F24954">
        <w:rPr>
          <w:rFonts w:ascii="Times New Roman" w:hAnsi="Times New Roman"/>
          <w:b/>
          <w:color w:val="0000FF"/>
        </w:rPr>
        <w:t>(</w:t>
      </w:r>
      <w:r w:rsidRPr="00552828">
        <w:rPr>
          <w:rFonts w:ascii="Times New Roman" w:hAnsi="Times New Roman"/>
          <w:b/>
          <w:color w:val="0000FF"/>
        </w:rPr>
        <w:t>System</w:t>
      </w:r>
      <w:r w:rsidRPr="00552828">
        <w:rPr>
          <w:rFonts w:ascii="Times New Roman" w:hAnsi="Times New Roman"/>
          <w:b/>
        </w:rPr>
        <w:t xml:space="preserve"> </w:t>
      </w:r>
      <w:r w:rsidR="00E4066A">
        <w:rPr>
          <w:rFonts w:ascii="Times New Roman" w:hAnsi="Times New Roman"/>
          <w:b/>
          <w:color w:val="0000FF"/>
        </w:rPr>
        <w:t>V</w:t>
      </w:r>
      <w:r w:rsidRPr="00552828">
        <w:rPr>
          <w:rFonts w:ascii="Times New Roman" w:hAnsi="Times New Roman"/>
          <w:b/>
          <w:color w:val="0000FF"/>
        </w:rPr>
        <w:t>ersion ID</w:t>
      </w:r>
      <w:r w:rsidR="009933A8">
        <w:rPr>
          <w:rFonts w:ascii="Times New Roman" w:hAnsi="Times New Roman"/>
          <w:b/>
          <w:color w:val="0000FF"/>
        </w:rPr>
        <w:t>)</w:t>
      </w:r>
      <w:r w:rsidR="0080573A">
        <w:rPr>
          <w:rFonts w:ascii="Times New Roman" w:hAnsi="Times New Roman"/>
          <w:b/>
          <w:color w:val="0000FF"/>
        </w:rPr>
        <w:t>,</w:t>
      </w:r>
      <w:r w:rsidR="009933A8">
        <w:rPr>
          <w:rFonts w:ascii="Times New Roman" w:hAnsi="Times New Roman"/>
          <w:b/>
          <w:color w:val="0000FF"/>
        </w:rPr>
        <w:t xml:space="preserve"> </w:t>
      </w:r>
      <w:r w:rsidR="00EC19B6">
        <w:rPr>
          <w:rFonts w:ascii="Times New Roman" w:hAnsi="Times New Roman"/>
          <w:b/>
          <w:color w:val="0000FF"/>
        </w:rPr>
        <w:br/>
      </w:r>
      <w:r w:rsidR="009933A8" w:rsidRPr="00552828">
        <w:rPr>
          <w:rFonts w:ascii="Times New Roman" w:hAnsi="Times New Roman"/>
          <w:b/>
          <w:color w:val="0000FF"/>
        </w:rPr>
        <w:t xml:space="preserve">JETDS </w:t>
      </w:r>
      <w:r w:rsidR="00613F6C">
        <w:rPr>
          <w:rFonts w:ascii="Times New Roman" w:hAnsi="Times New Roman"/>
          <w:b/>
          <w:color w:val="0000FF"/>
        </w:rPr>
        <w:t>D</w:t>
      </w:r>
      <w:r w:rsidR="009933A8" w:rsidRPr="00552828">
        <w:rPr>
          <w:rFonts w:ascii="Times New Roman" w:hAnsi="Times New Roman"/>
          <w:b/>
          <w:color w:val="0000FF"/>
        </w:rPr>
        <w:t>esignator</w:t>
      </w:r>
      <w:r w:rsidR="00EC19B6">
        <w:rPr>
          <w:rFonts w:ascii="Times New Roman" w:hAnsi="Times New Roman"/>
          <w:b/>
          <w:color w:val="0000FF"/>
        </w:rPr>
        <w:t xml:space="preserve"> (if applicable)</w:t>
      </w:r>
      <w:r w:rsidR="008439D5">
        <w:rPr>
          <w:rFonts w:ascii="Times New Roman" w:hAnsi="Times New Roman"/>
          <w:b/>
          <w:color w:val="0000FF"/>
        </w:rPr>
        <w:t>, STP Number</w:t>
      </w:r>
    </w:p>
    <w:p w14:paraId="33FC89B6" w14:textId="5BDCEFD6" w:rsidR="00913383" w:rsidRPr="00552828" w:rsidRDefault="00E4066A" w:rsidP="009133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FF"/>
        </w:rPr>
        <w:t>[</w:t>
      </w:r>
      <w:r w:rsidR="001F4465">
        <w:rPr>
          <w:rFonts w:ascii="Times New Roman" w:hAnsi="Times New Roman"/>
          <w:b/>
          <w:color w:val="0000FF"/>
        </w:rPr>
        <w:t xml:space="preserve">in accordance with the </w:t>
      </w:r>
      <w:r>
        <w:rPr>
          <w:rFonts w:ascii="Times New Roman" w:hAnsi="Times New Roman"/>
          <w:b/>
          <w:color w:val="0000FF"/>
        </w:rPr>
        <w:t>s</w:t>
      </w:r>
      <w:r w:rsidR="00913383" w:rsidRPr="00552828">
        <w:rPr>
          <w:rFonts w:ascii="Times New Roman" w:hAnsi="Times New Roman"/>
          <w:b/>
          <w:color w:val="0000FF"/>
        </w:rPr>
        <w:t xml:space="preserve">ubject </w:t>
      </w:r>
      <w:r>
        <w:rPr>
          <w:rFonts w:ascii="Times New Roman" w:hAnsi="Times New Roman"/>
          <w:b/>
          <w:color w:val="0000FF"/>
        </w:rPr>
        <w:t>l</w:t>
      </w:r>
      <w:r w:rsidR="00913383" w:rsidRPr="00552828">
        <w:rPr>
          <w:rFonts w:ascii="Times New Roman" w:hAnsi="Times New Roman"/>
          <w:b/>
          <w:color w:val="0000FF"/>
        </w:rPr>
        <w:t xml:space="preserve">ine of the current </w:t>
      </w:r>
      <w:r>
        <w:rPr>
          <w:rFonts w:ascii="Times New Roman" w:hAnsi="Times New Roman"/>
          <w:b/>
          <w:color w:val="0000FF"/>
        </w:rPr>
        <w:t>JIC</w:t>
      </w:r>
      <w:r w:rsidR="00613F6C">
        <w:rPr>
          <w:rFonts w:ascii="Times New Roman" w:hAnsi="Times New Roman"/>
          <w:b/>
          <w:color w:val="0000FF"/>
        </w:rPr>
        <w:t>]</w:t>
      </w:r>
    </w:p>
    <w:p w14:paraId="7A3BEB52" w14:textId="45E9BBCF" w:rsidR="00913383" w:rsidRPr="005165DF" w:rsidRDefault="00913383" w:rsidP="009133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JASM</w:t>
      </w:r>
      <w:r w:rsidR="00E2376B">
        <w:rPr>
          <w:rFonts w:ascii="Times New Roman" w:hAnsi="Times New Roman"/>
          <w:b/>
          <w:sz w:val="28"/>
          <w:szCs w:val="28"/>
        </w:rPr>
        <w:t xml:space="preserve"> or KM/DS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23A0D">
        <w:rPr>
          <w:rFonts w:ascii="Times New Roman" w:hAnsi="Times New Roman"/>
          <w:b/>
          <w:sz w:val="28"/>
          <w:szCs w:val="28"/>
        </w:rPr>
        <w:t xml:space="preserve">Package </w:t>
      </w:r>
      <w:r w:rsidR="0071539A">
        <w:rPr>
          <w:rFonts w:ascii="Times New Roman" w:hAnsi="Times New Roman"/>
          <w:b/>
          <w:sz w:val="28"/>
          <w:szCs w:val="28"/>
        </w:rPr>
        <w:t>Number</w:t>
      </w:r>
      <w:r>
        <w:rPr>
          <w:rFonts w:ascii="Times New Roman" w:hAnsi="Times New Roman"/>
          <w:b/>
          <w:sz w:val="28"/>
          <w:szCs w:val="28"/>
        </w:rPr>
        <w:t>:</w:t>
      </w:r>
    </w:p>
    <w:p w14:paraId="0A82FA62" w14:textId="77777777" w:rsidR="009D453E" w:rsidRDefault="009D453E" w:rsidP="009D453E">
      <w:pPr>
        <w:rPr>
          <w:rFonts w:ascii="Times New Roman" w:hAnsi="Times New Roman"/>
          <w:b/>
        </w:rPr>
      </w:pPr>
    </w:p>
    <w:p w14:paraId="0A82FA63" w14:textId="77777777" w:rsidR="00081887" w:rsidRPr="00063DD8" w:rsidRDefault="00081887" w:rsidP="009D453E">
      <w:pPr>
        <w:rPr>
          <w:rFonts w:ascii="Times New Roman" w:hAnsi="Times New Roman"/>
          <w:b/>
        </w:rPr>
      </w:pPr>
    </w:p>
    <w:p w14:paraId="68E1B8D8" w14:textId="32D6D096" w:rsidR="00CC1617" w:rsidRDefault="00CC1617" w:rsidP="00CC1617">
      <w:pPr>
        <w:rPr>
          <w:rFonts w:ascii="Times New Roman" w:hAnsi="Times New Roman"/>
          <w:b/>
          <w:szCs w:val="24"/>
        </w:rPr>
      </w:pPr>
      <w:r w:rsidRPr="00790B99">
        <w:rPr>
          <w:rFonts w:ascii="Times New Roman" w:hAnsi="Times New Roman"/>
          <w:b/>
          <w:szCs w:val="24"/>
        </w:rPr>
        <w:t>ISG Representatives:</w:t>
      </w:r>
    </w:p>
    <w:p w14:paraId="07F1F939" w14:textId="77777777" w:rsidR="00812E3B" w:rsidRPr="00790B99" w:rsidRDefault="00812E3B" w:rsidP="00CC1617">
      <w:pPr>
        <w:rPr>
          <w:rFonts w:ascii="Times New Roman" w:hAnsi="Times New Roman"/>
          <w:b/>
          <w:szCs w:val="24"/>
        </w:rPr>
      </w:pPr>
    </w:p>
    <w:p w14:paraId="367D322D" w14:textId="6769C502" w:rsidR="00CC1617" w:rsidRDefault="00CC1617" w:rsidP="00DC7AF0">
      <w:pPr>
        <w:pStyle w:val="ListParagraph"/>
        <w:numPr>
          <w:ilvl w:val="0"/>
          <w:numId w:val="55"/>
        </w:numPr>
        <w:ind w:hanging="720"/>
        <w:rPr>
          <w:rFonts w:ascii="Times New Roman" w:hAnsi="Times New Roman"/>
          <w:szCs w:val="24"/>
        </w:rPr>
      </w:pPr>
      <w:r w:rsidRPr="00240099">
        <w:rPr>
          <w:rFonts w:ascii="Times New Roman" w:hAnsi="Times New Roman"/>
          <w:szCs w:val="24"/>
        </w:rPr>
        <w:t xml:space="preserve">Review </w:t>
      </w:r>
      <w:r w:rsidR="0051561E">
        <w:rPr>
          <w:rFonts w:ascii="Times New Roman" w:hAnsi="Times New Roman"/>
          <w:szCs w:val="24"/>
        </w:rPr>
        <w:t xml:space="preserve">the </w:t>
      </w:r>
      <w:r w:rsidRPr="00240099">
        <w:rPr>
          <w:rFonts w:ascii="Times New Roman" w:hAnsi="Times New Roman"/>
          <w:szCs w:val="24"/>
        </w:rPr>
        <w:t>request</w:t>
      </w:r>
      <w:r w:rsidR="0051561E">
        <w:rPr>
          <w:rFonts w:ascii="Times New Roman" w:hAnsi="Times New Roman"/>
          <w:szCs w:val="24"/>
        </w:rPr>
        <w:t xml:space="preserve"> and</w:t>
      </w:r>
      <w:r w:rsidRPr="00240099">
        <w:rPr>
          <w:rFonts w:ascii="Times New Roman" w:hAnsi="Times New Roman"/>
          <w:szCs w:val="24"/>
        </w:rPr>
        <w:t xml:space="preserve"> verify </w:t>
      </w:r>
      <w:r w:rsidR="0051561E">
        <w:rPr>
          <w:rFonts w:ascii="Times New Roman" w:hAnsi="Times New Roman"/>
          <w:szCs w:val="24"/>
        </w:rPr>
        <w:t xml:space="preserve">that </w:t>
      </w:r>
      <w:r w:rsidRPr="00240099">
        <w:rPr>
          <w:rFonts w:ascii="Times New Roman" w:hAnsi="Times New Roman"/>
          <w:szCs w:val="24"/>
        </w:rPr>
        <w:t>information</w:t>
      </w:r>
      <w:r>
        <w:rPr>
          <w:rFonts w:ascii="Times New Roman" w:hAnsi="Times New Roman"/>
          <w:szCs w:val="24"/>
        </w:rPr>
        <w:t xml:space="preserve"> is correct</w:t>
      </w:r>
      <w:r w:rsidR="0051561E">
        <w:rPr>
          <w:rFonts w:ascii="Times New Roman" w:hAnsi="Times New Roman"/>
          <w:szCs w:val="24"/>
        </w:rPr>
        <w:t xml:space="preserve"> and </w:t>
      </w:r>
      <w:r>
        <w:rPr>
          <w:rFonts w:ascii="Times New Roman" w:hAnsi="Times New Roman"/>
          <w:szCs w:val="24"/>
        </w:rPr>
        <w:t>complete.</w:t>
      </w:r>
    </w:p>
    <w:p w14:paraId="0DB94295" w14:textId="77777777" w:rsidR="009D1126" w:rsidRPr="00F24954" w:rsidRDefault="009D1126" w:rsidP="00F24954">
      <w:pPr>
        <w:rPr>
          <w:rFonts w:ascii="Times New Roman" w:hAnsi="Times New Roman"/>
          <w:szCs w:val="24"/>
        </w:rPr>
      </w:pPr>
    </w:p>
    <w:p w14:paraId="7BFABDEA" w14:textId="5FB7B8C3" w:rsidR="00CC1617" w:rsidRDefault="00CC1617" w:rsidP="00F24954">
      <w:pPr>
        <w:pStyle w:val="ListParagraph"/>
        <w:numPr>
          <w:ilvl w:val="0"/>
          <w:numId w:val="55"/>
        </w:numPr>
        <w:ind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Use the checklist </w:t>
      </w:r>
      <w:r w:rsidR="00E30C9C">
        <w:rPr>
          <w:rFonts w:ascii="Times New Roman" w:hAnsi="Times New Roman"/>
          <w:szCs w:val="24"/>
        </w:rPr>
        <w:t xml:space="preserve">in Table </w:t>
      </w:r>
      <w:r w:rsidR="009D1126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to help you verify when the</w:t>
      </w:r>
      <w:r w:rsidRPr="00240099">
        <w:rPr>
          <w:rFonts w:ascii="Times New Roman" w:hAnsi="Times New Roman"/>
          <w:szCs w:val="24"/>
        </w:rPr>
        <w:t xml:space="preserve"> applicable sections </w:t>
      </w:r>
      <w:r>
        <w:rPr>
          <w:rFonts w:ascii="Times New Roman" w:hAnsi="Times New Roman"/>
          <w:szCs w:val="24"/>
        </w:rPr>
        <w:t>of the request have been completed.</w:t>
      </w:r>
    </w:p>
    <w:p w14:paraId="5D54A47B" w14:textId="77777777" w:rsidR="00CC1617" w:rsidRDefault="00CC1617" w:rsidP="00CC1617">
      <w:pPr>
        <w:rPr>
          <w:rFonts w:ascii="Times New Roman" w:hAnsi="Times New Roman"/>
          <w:szCs w:val="24"/>
        </w:rPr>
      </w:pPr>
    </w:p>
    <w:p w14:paraId="23C78DBB" w14:textId="7D9C2E15" w:rsidR="00C039AA" w:rsidRPr="00F24954" w:rsidRDefault="00C039AA" w:rsidP="00F24954">
      <w:pPr>
        <w:jc w:val="center"/>
        <w:rPr>
          <w:rFonts w:ascii="Times New Roman" w:hAnsi="Times New Roman"/>
          <w:b/>
          <w:bCs/>
          <w:szCs w:val="24"/>
        </w:rPr>
      </w:pPr>
      <w:r w:rsidRPr="00F24954">
        <w:rPr>
          <w:rFonts w:ascii="Times New Roman" w:hAnsi="Times New Roman"/>
          <w:b/>
          <w:bCs/>
          <w:szCs w:val="24"/>
        </w:rPr>
        <w:t xml:space="preserve">Table </w:t>
      </w:r>
      <w:r w:rsidR="009D1126">
        <w:rPr>
          <w:rFonts w:ascii="Times New Roman" w:hAnsi="Times New Roman"/>
          <w:b/>
          <w:bCs/>
          <w:szCs w:val="24"/>
        </w:rPr>
        <w:t>6</w:t>
      </w:r>
      <w:r w:rsidRPr="00F24954">
        <w:rPr>
          <w:rFonts w:ascii="Times New Roman" w:hAnsi="Times New Roman"/>
          <w:b/>
          <w:bCs/>
          <w:szCs w:val="24"/>
        </w:rPr>
        <w:t>.  Recertification Request Checklist</w:t>
      </w:r>
    </w:p>
    <w:p w14:paraId="4C3648D5" w14:textId="77777777" w:rsidR="00C039AA" w:rsidRDefault="00C039AA" w:rsidP="00CC1617">
      <w:pPr>
        <w:rPr>
          <w:rFonts w:ascii="Times New Roman" w:hAnsi="Times New Roman"/>
          <w:szCs w:val="24"/>
        </w:rPr>
      </w:pPr>
    </w:p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916"/>
        <w:gridCol w:w="8434"/>
      </w:tblGrid>
      <w:tr w:rsidR="00CC1617" w:rsidRPr="006A52D5" w14:paraId="0EA49DBF" w14:textId="77777777" w:rsidTr="00F24954">
        <w:trPr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6E0DF" w14:textId="77777777" w:rsidR="00CC1617" w:rsidRPr="00F24954" w:rsidRDefault="00CC1617" w:rsidP="00D10454"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F24954">
              <w:rPr>
                <w:rFonts w:ascii="Times New Roman" w:hAnsi="Times New Roman"/>
                <w:b/>
                <w:bCs/>
                <w:iCs/>
                <w:sz w:val="20"/>
              </w:rPr>
              <w:t xml:space="preserve">Verified </w:t>
            </w:r>
            <w:r w:rsidRPr="00F24954">
              <w:rPr>
                <w:rFonts w:ascii="Segoe UI Symbol" w:hAnsi="Segoe UI Symbol" w:cs="Segoe UI Symbol"/>
                <w:b/>
                <w:bCs/>
                <w:iCs/>
                <w:sz w:val="20"/>
              </w:rPr>
              <w:t>✓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D8ADA" w14:textId="5BC17F47" w:rsidR="00CC1617" w:rsidRPr="00F24954" w:rsidRDefault="00CC1617" w:rsidP="00D10454">
            <w:pPr>
              <w:jc w:val="center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F24954">
              <w:rPr>
                <w:rFonts w:ascii="Times New Roman" w:hAnsi="Times New Roman"/>
                <w:b/>
                <w:bCs/>
                <w:iCs/>
                <w:sz w:val="20"/>
              </w:rPr>
              <w:t>Recertification Request Content</w:t>
            </w:r>
          </w:p>
        </w:tc>
      </w:tr>
      <w:tr w:rsidR="00CC1617" w14:paraId="4157ADA2" w14:textId="77777777" w:rsidTr="00F24954">
        <w:trPr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465FA" w14:textId="77777777" w:rsidR="00CC1617" w:rsidRPr="00D31D52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90D7F" w14:textId="675E5791" w:rsidR="00CC1617" w:rsidRPr="00F24954" w:rsidRDefault="00AA50D6" w:rsidP="00D1045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</w:t>
            </w:r>
            <w:r w:rsidR="00CC1617" w:rsidRPr="00F24954">
              <w:rPr>
                <w:rFonts w:ascii="Times New Roman" w:hAnsi="Times New Roman"/>
                <w:sz w:val="20"/>
              </w:rPr>
              <w:t>ecertification criteria</w:t>
            </w:r>
            <w:r>
              <w:rPr>
                <w:rFonts w:ascii="Times New Roman" w:hAnsi="Times New Roman"/>
                <w:sz w:val="20"/>
              </w:rPr>
              <w:t xml:space="preserve"> are applicable</w:t>
            </w:r>
          </w:p>
        </w:tc>
      </w:tr>
      <w:tr w:rsidR="00CC1617" w14:paraId="373E94F9" w14:textId="77777777" w:rsidTr="00F24954">
        <w:trPr>
          <w:jc w:val="center"/>
        </w:trPr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CFA4A" w14:textId="77777777" w:rsidR="00CC1617" w:rsidRPr="00D31D52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left w:val="single" w:sz="4" w:space="0" w:color="auto"/>
              <w:right w:val="single" w:sz="4" w:space="0" w:color="auto"/>
            </w:tcBorders>
          </w:tcPr>
          <w:p w14:paraId="160ACBF1" w14:textId="0007AFC9" w:rsidR="00CC1617" w:rsidRPr="00F24954" w:rsidRDefault="00CC1617" w:rsidP="00D10454">
            <w:pPr>
              <w:rPr>
                <w:rFonts w:ascii="Times New Roman" w:hAnsi="Times New Roman"/>
                <w:sz w:val="20"/>
              </w:rPr>
            </w:pPr>
            <w:r w:rsidRPr="00F24954">
              <w:rPr>
                <w:rFonts w:ascii="Times New Roman" w:hAnsi="Times New Roman"/>
                <w:sz w:val="20"/>
              </w:rPr>
              <w:t xml:space="preserve">System information </w:t>
            </w:r>
            <w:r w:rsidR="00AA50D6">
              <w:rPr>
                <w:rFonts w:ascii="Times New Roman" w:hAnsi="Times New Roman"/>
                <w:sz w:val="20"/>
              </w:rPr>
              <w:t xml:space="preserve">is </w:t>
            </w:r>
            <w:r w:rsidRPr="00F24954">
              <w:rPr>
                <w:rFonts w:ascii="Times New Roman" w:hAnsi="Times New Roman"/>
                <w:sz w:val="20"/>
              </w:rPr>
              <w:t>included</w:t>
            </w:r>
            <w:r w:rsidR="00533FA9">
              <w:rPr>
                <w:rFonts w:ascii="Times New Roman" w:hAnsi="Times New Roman"/>
                <w:sz w:val="20"/>
              </w:rPr>
              <w:t xml:space="preserve"> (Section A)</w:t>
            </w:r>
          </w:p>
        </w:tc>
      </w:tr>
      <w:tr w:rsidR="00CC1617" w14:paraId="2E5D3132" w14:textId="77777777" w:rsidTr="00F24954">
        <w:trPr>
          <w:jc w:val="center"/>
        </w:trPr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5E5AD" w14:textId="77777777" w:rsidR="00CC1617" w:rsidRPr="00D31D52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left w:val="single" w:sz="4" w:space="0" w:color="auto"/>
              <w:right w:val="single" w:sz="4" w:space="0" w:color="auto"/>
            </w:tcBorders>
          </w:tcPr>
          <w:p w14:paraId="6CA91A27" w14:textId="303F4618" w:rsidR="00CC1617" w:rsidRPr="00F24954" w:rsidRDefault="00CC1617" w:rsidP="00D10454">
            <w:pPr>
              <w:rPr>
                <w:rFonts w:ascii="Times New Roman" w:hAnsi="Times New Roman"/>
                <w:sz w:val="20"/>
              </w:rPr>
            </w:pPr>
            <w:r w:rsidRPr="00F24954">
              <w:rPr>
                <w:rFonts w:ascii="Times New Roman" w:hAnsi="Times New Roman"/>
                <w:sz w:val="20"/>
              </w:rPr>
              <w:t>Reference certification matches certified system</w:t>
            </w:r>
          </w:p>
        </w:tc>
      </w:tr>
      <w:tr w:rsidR="00CC1617" w14:paraId="7A840D37" w14:textId="77777777" w:rsidTr="00F24954">
        <w:trPr>
          <w:jc w:val="center"/>
        </w:trPr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51BB6" w14:textId="77777777" w:rsidR="00CC1617" w:rsidRPr="00B15FC4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left w:val="single" w:sz="4" w:space="0" w:color="auto"/>
              <w:right w:val="single" w:sz="4" w:space="0" w:color="auto"/>
            </w:tcBorders>
          </w:tcPr>
          <w:p w14:paraId="3874F913" w14:textId="09751CAE" w:rsidR="00CC1617" w:rsidRPr="00F24954" w:rsidRDefault="00CC1617" w:rsidP="00D10454">
            <w:pPr>
              <w:rPr>
                <w:rFonts w:ascii="Times New Roman" w:hAnsi="Times New Roman"/>
                <w:sz w:val="20"/>
              </w:rPr>
            </w:pPr>
            <w:r w:rsidRPr="00F24954">
              <w:rPr>
                <w:rFonts w:ascii="Times New Roman" w:hAnsi="Times New Roman"/>
                <w:sz w:val="20"/>
              </w:rPr>
              <w:t xml:space="preserve">Joint </w:t>
            </w:r>
            <w:r w:rsidR="0075408D">
              <w:rPr>
                <w:rFonts w:ascii="Times New Roman" w:hAnsi="Times New Roman"/>
                <w:sz w:val="20"/>
              </w:rPr>
              <w:t>i</w:t>
            </w:r>
            <w:r w:rsidRPr="00F24954">
              <w:rPr>
                <w:rFonts w:ascii="Times New Roman" w:hAnsi="Times New Roman"/>
                <w:sz w:val="20"/>
              </w:rPr>
              <w:t xml:space="preserve">nteroperability requirements documentation </w:t>
            </w:r>
            <w:r w:rsidR="00AA50D6">
              <w:rPr>
                <w:rFonts w:ascii="Times New Roman" w:hAnsi="Times New Roman"/>
                <w:sz w:val="20"/>
              </w:rPr>
              <w:t xml:space="preserve">is </w:t>
            </w:r>
            <w:r w:rsidRPr="00F24954">
              <w:rPr>
                <w:rFonts w:ascii="Times New Roman" w:hAnsi="Times New Roman"/>
                <w:sz w:val="20"/>
              </w:rPr>
              <w:t>identified</w:t>
            </w:r>
            <w:r w:rsidR="00B83EDD">
              <w:rPr>
                <w:rFonts w:ascii="Times New Roman" w:hAnsi="Times New Roman"/>
                <w:sz w:val="20"/>
              </w:rPr>
              <w:t xml:space="preserve"> (Section A)</w:t>
            </w:r>
          </w:p>
        </w:tc>
      </w:tr>
      <w:tr w:rsidR="00CC1617" w14:paraId="13E18A89" w14:textId="77777777" w:rsidTr="00F24954">
        <w:trPr>
          <w:jc w:val="center"/>
        </w:trPr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BE37A" w14:textId="77777777" w:rsidR="00CC1617" w:rsidRPr="00D31D52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left w:val="single" w:sz="4" w:space="0" w:color="auto"/>
              <w:right w:val="single" w:sz="4" w:space="0" w:color="auto"/>
            </w:tcBorders>
          </w:tcPr>
          <w:p w14:paraId="785299C1" w14:textId="6CD9F8FA" w:rsidR="00CC1617" w:rsidRPr="00F24954" w:rsidRDefault="00CC1617" w:rsidP="00D10454">
            <w:pPr>
              <w:rPr>
                <w:rFonts w:ascii="Times New Roman" w:hAnsi="Times New Roman"/>
                <w:sz w:val="20"/>
              </w:rPr>
            </w:pPr>
            <w:r w:rsidRPr="00F24954">
              <w:rPr>
                <w:rFonts w:ascii="Times New Roman" w:hAnsi="Times New Roman"/>
                <w:sz w:val="20"/>
              </w:rPr>
              <w:t>Changes provided</w:t>
            </w:r>
            <w:r w:rsidR="00626738">
              <w:rPr>
                <w:rFonts w:ascii="Times New Roman" w:hAnsi="Times New Roman"/>
                <w:sz w:val="20"/>
              </w:rPr>
              <w:t xml:space="preserve"> </w:t>
            </w:r>
            <w:r w:rsidR="00ED2F60">
              <w:rPr>
                <w:rFonts w:ascii="Times New Roman" w:hAnsi="Times New Roman"/>
                <w:sz w:val="20"/>
              </w:rPr>
              <w:t>are</w:t>
            </w:r>
            <w:r w:rsidR="00626738">
              <w:rPr>
                <w:rFonts w:ascii="Times New Roman" w:hAnsi="Times New Roman"/>
                <w:sz w:val="20"/>
              </w:rPr>
              <w:t xml:space="preserve"> applicable</w:t>
            </w:r>
            <w:r w:rsidR="00533FA9">
              <w:rPr>
                <w:rFonts w:ascii="Times New Roman" w:hAnsi="Times New Roman"/>
                <w:sz w:val="20"/>
              </w:rPr>
              <w:t xml:space="preserve"> (Section B)</w:t>
            </w:r>
          </w:p>
        </w:tc>
      </w:tr>
      <w:tr w:rsidR="00CC1617" w14:paraId="3A9666E8" w14:textId="77777777" w:rsidTr="00F24954">
        <w:trPr>
          <w:jc w:val="center"/>
        </w:trPr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C6257" w14:textId="77777777" w:rsidR="00CC1617" w:rsidRPr="00D31D52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left w:val="single" w:sz="4" w:space="0" w:color="auto"/>
              <w:right w:val="single" w:sz="4" w:space="0" w:color="auto"/>
            </w:tcBorders>
          </w:tcPr>
          <w:p w14:paraId="7AA582C3" w14:textId="1D9D03EC" w:rsidR="00CC1617" w:rsidRPr="00F24954" w:rsidRDefault="00C44F03" w:rsidP="00D10454">
            <w:pPr>
              <w:rPr>
                <w:rFonts w:ascii="Times New Roman" w:hAnsi="Times New Roman"/>
                <w:sz w:val="20"/>
              </w:rPr>
            </w:pPr>
            <w:r w:rsidRPr="00F24954">
              <w:rPr>
                <w:rFonts w:ascii="Times New Roman" w:hAnsi="Times New Roman"/>
                <w:sz w:val="20"/>
              </w:rPr>
              <w:t xml:space="preserve">Joint </w:t>
            </w:r>
            <w:r w:rsidR="0075408D">
              <w:rPr>
                <w:rFonts w:ascii="Times New Roman" w:hAnsi="Times New Roman"/>
                <w:sz w:val="20"/>
              </w:rPr>
              <w:t>i</w:t>
            </w:r>
            <w:r w:rsidR="00CC1617" w:rsidRPr="00F24954">
              <w:rPr>
                <w:rFonts w:ascii="Times New Roman" w:hAnsi="Times New Roman"/>
                <w:sz w:val="20"/>
              </w:rPr>
              <w:t xml:space="preserve">nteroperability impact assessment </w:t>
            </w:r>
            <w:r w:rsidR="00626738">
              <w:rPr>
                <w:rFonts w:ascii="Times New Roman" w:hAnsi="Times New Roman"/>
                <w:sz w:val="20"/>
              </w:rPr>
              <w:t xml:space="preserve">is </w:t>
            </w:r>
            <w:r w:rsidR="00CC1617" w:rsidRPr="00F24954">
              <w:rPr>
                <w:rFonts w:ascii="Times New Roman" w:hAnsi="Times New Roman"/>
                <w:sz w:val="20"/>
              </w:rPr>
              <w:t>included</w:t>
            </w:r>
          </w:p>
        </w:tc>
      </w:tr>
      <w:tr w:rsidR="00CC1617" w14:paraId="330ABBDC" w14:textId="77777777" w:rsidTr="00F24954">
        <w:trPr>
          <w:jc w:val="center"/>
        </w:trPr>
        <w:tc>
          <w:tcPr>
            <w:tcW w:w="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93B2" w14:textId="77777777" w:rsidR="00CC1617" w:rsidRPr="00D31D52" w:rsidRDefault="00CC1617" w:rsidP="00F249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DD18" w14:textId="47BBC30F" w:rsidR="00CC1617" w:rsidRPr="00F24954" w:rsidRDefault="00CC1617" w:rsidP="00D10454">
            <w:pPr>
              <w:rPr>
                <w:rFonts w:ascii="Times New Roman" w:hAnsi="Times New Roman"/>
                <w:sz w:val="20"/>
              </w:rPr>
            </w:pPr>
            <w:r w:rsidRPr="00F24954">
              <w:rPr>
                <w:rFonts w:ascii="Times New Roman" w:hAnsi="Times New Roman"/>
                <w:sz w:val="20"/>
              </w:rPr>
              <w:t xml:space="preserve">Funding date </w:t>
            </w:r>
            <w:r w:rsidR="00ED2F60">
              <w:rPr>
                <w:rFonts w:ascii="Times New Roman" w:hAnsi="Times New Roman"/>
                <w:sz w:val="20"/>
              </w:rPr>
              <w:t xml:space="preserve">is provided </w:t>
            </w:r>
            <w:r w:rsidRPr="00F24954">
              <w:rPr>
                <w:rFonts w:ascii="Times New Roman" w:hAnsi="Times New Roman"/>
                <w:sz w:val="20"/>
              </w:rPr>
              <w:t>(actual or proposed)</w:t>
            </w:r>
          </w:p>
        </w:tc>
      </w:tr>
    </w:tbl>
    <w:p w14:paraId="3DD5AE1B" w14:textId="77777777" w:rsidR="00CC1617" w:rsidRDefault="00CC1617" w:rsidP="00CC1617">
      <w:pPr>
        <w:rPr>
          <w:rFonts w:ascii="Times New Roman" w:hAnsi="Times New Roman"/>
          <w:szCs w:val="24"/>
        </w:rPr>
      </w:pPr>
    </w:p>
    <w:p w14:paraId="49850AB7" w14:textId="177EFB70" w:rsidR="00CC1617" w:rsidRDefault="00CC1617" w:rsidP="00DC7AF0">
      <w:pPr>
        <w:pStyle w:val="ListParagraph"/>
        <w:numPr>
          <w:ilvl w:val="0"/>
          <w:numId w:val="55"/>
        </w:numPr>
        <w:ind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If any section is incomplete/incorrect, reject the request and return the </w:t>
      </w:r>
      <w:r w:rsidR="00260616">
        <w:rPr>
          <w:rFonts w:ascii="Times New Roman" w:hAnsi="Times New Roman"/>
          <w:szCs w:val="24"/>
        </w:rPr>
        <w:t>Joint I</w:t>
      </w:r>
      <w:r w:rsidR="00355733">
        <w:rPr>
          <w:rFonts w:ascii="Times New Roman" w:hAnsi="Times New Roman"/>
          <w:szCs w:val="24"/>
        </w:rPr>
        <w:t>nteroperability</w:t>
      </w:r>
      <w:r w:rsidR="00260616">
        <w:rPr>
          <w:rFonts w:ascii="Times New Roman" w:hAnsi="Times New Roman"/>
          <w:szCs w:val="24"/>
        </w:rPr>
        <w:t xml:space="preserve"> Recertification Request P</w:t>
      </w:r>
      <w:r>
        <w:rPr>
          <w:rFonts w:ascii="Times New Roman" w:hAnsi="Times New Roman"/>
          <w:szCs w:val="24"/>
        </w:rPr>
        <w:t>ackage to the submitter for corrective action.</w:t>
      </w:r>
    </w:p>
    <w:p w14:paraId="2662C0DB" w14:textId="77777777" w:rsidR="00FD39D8" w:rsidRPr="00240099" w:rsidRDefault="00FD39D8" w:rsidP="00F24954">
      <w:pPr>
        <w:pStyle w:val="ListParagraph"/>
        <w:rPr>
          <w:rFonts w:ascii="Times New Roman" w:hAnsi="Times New Roman"/>
          <w:szCs w:val="24"/>
        </w:rPr>
      </w:pPr>
    </w:p>
    <w:p w14:paraId="0FF8DE35" w14:textId="77777777" w:rsidR="00CC1617" w:rsidRDefault="00CC1617" w:rsidP="00F24954">
      <w:pPr>
        <w:pStyle w:val="ListParagraph"/>
        <w:numPr>
          <w:ilvl w:val="0"/>
          <w:numId w:val="55"/>
        </w:numPr>
        <w:ind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If the package is acceptable:</w:t>
      </w:r>
    </w:p>
    <w:p w14:paraId="597154EB" w14:textId="17CFFC68" w:rsidR="00CC1617" w:rsidRDefault="00CC1617" w:rsidP="00F24954">
      <w:pPr>
        <w:pStyle w:val="ListParagraph"/>
        <w:numPr>
          <w:ilvl w:val="1"/>
          <w:numId w:val="57"/>
        </w:numPr>
        <w:ind w:left="1350" w:hanging="63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Digitally sign </w:t>
      </w:r>
      <w:r w:rsidR="00963B6F">
        <w:rPr>
          <w:rFonts w:ascii="Times New Roman" w:hAnsi="Times New Roman"/>
          <w:szCs w:val="24"/>
        </w:rPr>
        <w:t>below</w:t>
      </w:r>
      <w:r>
        <w:rPr>
          <w:rFonts w:ascii="Times New Roman" w:hAnsi="Times New Roman"/>
          <w:szCs w:val="24"/>
        </w:rPr>
        <w:t>.</w:t>
      </w:r>
    </w:p>
    <w:p w14:paraId="6E89294C" w14:textId="663BCAA0" w:rsidR="00FD2F60" w:rsidRPr="00240099" w:rsidRDefault="00FD2F60" w:rsidP="00F24954">
      <w:pPr>
        <w:pStyle w:val="ListParagraph"/>
        <w:numPr>
          <w:ilvl w:val="1"/>
          <w:numId w:val="57"/>
        </w:numPr>
        <w:ind w:left="1350" w:hanging="63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Email it to </w:t>
      </w:r>
      <w:r w:rsidR="0075523E">
        <w:rPr>
          <w:rFonts w:ascii="Times New Roman" w:hAnsi="Times New Roman"/>
          <w:szCs w:val="24"/>
        </w:rPr>
        <w:t>Joint Staff</w:t>
      </w:r>
      <w:r w:rsidR="00C127E5">
        <w:rPr>
          <w:rFonts w:ascii="Times New Roman" w:hAnsi="Times New Roman"/>
          <w:szCs w:val="24"/>
        </w:rPr>
        <w:t xml:space="preserve"> J-</w:t>
      </w:r>
      <w:r w:rsidR="00EC4279">
        <w:rPr>
          <w:rFonts w:ascii="Times New Roman" w:hAnsi="Times New Roman"/>
          <w:szCs w:val="24"/>
        </w:rPr>
        <w:t xml:space="preserve">6 </w:t>
      </w:r>
      <w:r w:rsidR="00D65342">
        <w:rPr>
          <w:rFonts w:ascii="Times New Roman" w:hAnsi="Times New Roman"/>
          <w:szCs w:val="24"/>
        </w:rPr>
        <w:t xml:space="preserve">(see Section </w:t>
      </w:r>
      <w:r w:rsidR="00F66660">
        <w:rPr>
          <w:rFonts w:ascii="Times New Roman" w:hAnsi="Times New Roman"/>
          <w:szCs w:val="24"/>
        </w:rPr>
        <w:t>D</w:t>
      </w:r>
      <w:r w:rsidR="00D65342">
        <w:rPr>
          <w:rFonts w:ascii="Times New Roman" w:hAnsi="Times New Roman"/>
          <w:szCs w:val="24"/>
        </w:rPr>
        <w:t xml:space="preserve">) </w:t>
      </w:r>
      <w:r w:rsidR="00EC4279">
        <w:rPr>
          <w:rFonts w:ascii="Times New Roman" w:hAnsi="Times New Roman"/>
          <w:szCs w:val="24"/>
        </w:rPr>
        <w:t>and cc the respective stakeholders</w:t>
      </w:r>
      <w:r w:rsidR="00C127E5">
        <w:rPr>
          <w:rFonts w:ascii="Times New Roman" w:hAnsi="Times New Roman"/>
          <w:szCs w:val="24"/>
        </w:rPr>
        <w:t>.</w:t>
      </w:r>
    </w:p>
    <w:p w14:paraId="5DC29887" w14:textId="77777777" w:rsidR="00CC1617" w:rsidRPr="00240099" w:rsidRDefault="00CC1617" w:rsidP="00F24954">
      <w:pPr>
        <w:ind w:left="1170" w:hanging="450"/>
        <w:rPr>
          <w:rFonts w:ascii="Times New Roman" w:hAnsi="Times New Roman"/>
          <w:szCs w:val="24"/>
        </w:rPr>
      </w:pPr>
    </w:p>
    <w:p w14:paraId="0D624D56" w14:textId="68DEBCC4" w:rsidR="00CC1617" w:rsidRPr="009E5DA3" w:rsidRDefault="007343B4" w:rsidP="00CC161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 c</w:t>
      </w:r>
      <w:r w:rsidR="00CC1617" w:rsidRPr="009E5DA3">
        <w:rPr>
          <w:rFonts w:ascii="Times New Roman" w:hAnsi="Times New Roman"/>
          <w:b/>
        </w:rPr>
        <w:t>oncur with the P</w:t>
      </w:r>
      <w:r w:rsidR="00CD1544">
        <w:rPr>
          <w:rFonts w:ascii="Times New Roman" w:hAnsi="Times New Roman"/>
          <w:b/>
        </w:rPr>
        <w:t>MO</w:t>
      </w:r>
      <w:r w:rsidR="00CC1617" w:rsidRPr="009E5DA3">
        <w:rPr>
          <w:rFonts w:ascii="Times New Roman" w:hAnsi="Times New Roman"/>
          <w:b/>
        </w:rPr>
        <w:t xml:space="preserve">/Sponsor joint </w:t>
      </w:r>
      <w:r w:rsidR="00CD1544">
        <w:rPr>
          <w:rFonts w:ascii="Times New Roman" w:hAnsi="Times New Roman"/>
          <w:b/>
        </w:rPr>
        <w:t>interoperability</w:t>
      </w:r>
      <w:r w:rsidR="00CC1617" w:rsidRPr="009E5DA3">
        <w:rPr>
          <w:rFonts w:ascii="Times New Roman" w:hAnsi="Times New Roman"/>
          <w:b/>
        </w:rPr>
        <w:t xml:space="preserve"> recertification request.</w:t>
      </w:r>
    </w:p>
    <w:p w14:paraId="0A82FA68" w14:textId="77777777" w:rsidR="009D453E" w:rsidRPr="00063DD8" w:rsidRDefault="009D453E" w:rsidP="00081887">
      <w:pPr>
        <w:rPr>
          <w:rFonts w:ascii="Times New Roman" w:hAnsi="Times New Roman"/>
        </w:rPr>
      </w:pPr>
    </w:p>
    <w:p w14:paraId="0A82FA6C" w14:textId="1A661CA1" w:rsidR="001A06D8" w:rsidRDefault="006C347F" w:rsidP="0033027B">
      <w:pPr>
        <w:rPr>
          <w:rFonts w:ascii="Times New Roman" w:hAnsi="Times New Roman"/>
        </w:rPr>
      </w:pPr>
      <w:r w:rsidRPr="00063DD8">
        <w:rPr>
          <w:rFonts w:ascii="Times New Roman" w:hAnsi="Times New Roman"/>
        </w:rPr>
        <w:t xml:space="preserve">Approved by </w:t>
      </w:r>
      <w:sdt>
        <w:sdtPr>
          <w:rPr>
            <w:rFonts w:ascii="Times New Roman" w:hAnsi="Times New Roman"/>
          </w:rPr>
          <w:id w:val="-1225526443"/>
          <w:placeholder>
            <w:docPart w:val="B2B0BBED56D44A28BEADE1CE9584E3AB"/>
          </w:placeholder>
          <w:showingPlcHdr/>
        </w:sdtPr>
        <w:sdtEndPr/>
        <w:sdtContent>
          <w:r w:rsidR="00D55829" w:rsidRPr="004C6232">
            <w:rPr>
              <w:rStyle w:val="PlaceholderText"/>
            </w:rPr>
            <w:t>Click or tap here to enter text.</w:t>
          </w:r>
        </w:sdtContent>
      </w:sdt>
      <w:r w:rsidRPr="00063DD8">
        <w:rPr>
          <w:rFonts w:ascii="Times New Roman" w:hAnsi="Times New Roman"/>
        </w:rPr>
        <w:t xml:space="preserve"> </w:t>
      </w:r>
      <w:r w:rsidR="009D453E" w:rsidRPr="00063DD8">
        <w:rPr>
          <w:rFonts w:ascii="Times New Roman" w:hAnsi="Times New Roman"/>
        </w:rPr>
        <w:t>on</w:t>
      </w:r>
      <w:r w:rsidR="00E95A2E" w:rsidRPr="00063DD8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377980337"/>
          <w:placeholder>
            <w:docPart w:val="645C0128295F40F6861C5322899330C1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55829" w:rsidRPr="004C6232">
            <w:rPr>
              <w:rStyle w:val="PlaceholderText"/>
            </w:rPr>
            <w:t>Click or tap to enter a date.</w:t>
          </w:r>
        </w:sdtContent>
      </w:sdt>
      <w:r w:rsidR="009D453E" w:rsidRPr="00063DD8">
        <w:rPr>
          <w:rFonts w:ascii="Times New Roman" w:hAnsi="Times New Roman"/>
        </w:rPr>
        <w:t xml:space="preserve"> </w:t>
      </w:r>
    </w:p>
    <w:p w14:paraId="1DF6427A" w14:textId="77777777" w:rsidR="007D7AB2" w:rsidRDefault="007D7AB2">
      <w:pPr>
        <w:rPr>
          <w:rFonts w:ascii="Times New Roman" w:hAnsi="Times New Roman"/>
        </w:rPr>
      </w:pPr>
    </w:p>
    <w:p w14:paraId="348A4EB3" w14:textId="77777777" w:rsidR="007422FD" w:rsidRDefault="007422FD">
      <w:pPr>
        <w:rPr>
          <w:rFonts w:ascii="Times New Roman" w:hAnsi="Times New Roman"/>
        </w:rPr>
      </w:pPr>
    </w:p>
    <w:p w14:paraId="4B1BCA99" w14:textId="37E0BCAF" w:rsidR="007D7AB2" w:rsidRDefault="007D7AB2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I do not c</w:t>
      </w:r>
      <w:r w:rsidRPr="009E5DA3">
        <w:rPr>
          <w:rFonts w:ascii="Times New Roman" w:hAnsi="Times New Roman"/>
          <w:b/>
        </w:rPr>
        <w:t>oncur with the P</w:t>
      </w:r>
      <w:r>
        <w:rPr>
          <w:rFonts w:ascii="Times New Roman" w:hAnsi="Times New Roman"/>
          <w:b/>
        </w:rPr>
        <w:t>MO</w:t>
      </w:r>
      <w:r w:rsidRPr="009E5DA3">
        <w:rPr>
          <w:rFonts w:ascii="Times New Roman" w:hAnsi="Times New Roman"/>
          <w:b/>
        </w:rPr>
        <w:t xml:space="preserve">/Sponsor joint </w:t>
      </w:r>
      <w:r>
        <w:rPr>
          <w:rFonts w:ascii="Times New Roman" w:hAnsi="Times New Roman"/>
          <w:b/>
        </w:rPr>
        <w:t>interoperability</w:t>
      </w:r>
      <w:r w:rsidRPr="009E5DA3">
        <w:rPr>
          <w:rFonts w:ascii="Times New Roman" w:hAnsi="Times New Roman"/>
          <w:b/>
        </w:rPr>
        <w:t xml:space="preserve"> recertification request.</w:t>
      </w:r>
    </w:p>
    <w:p w14:paraId="62DECE8C" w14:textId="77777777" w:rsidR="007D7AB2" w:rsidRDefault="007D7AB2">
      <w:pPr>
        <w:rPr>
          <w:rFonts w:ascii="Times New Roman" w:hAnsi="Times New Roman"/>
        </w:rPr>
      </w:pPr>
    </w:p>
    <w:p w14:paraId="2B0BFED7" w14:textId="6195C852" w:rsidR="007D7AB2" w:rsidRDefault="005B2481">
      <w:pPr>
        <w:rPr>
          <w:rFonts w:ascii="Times New Roman" w:hAnsi="Times New Roman"/>
        </w:rPr>
      </w:pPr>
      <w:sdt>
        <w:sdtPr>
          <w:rPr>
            <w:rFonts w:ascii="Times New Roman" w:hAnsi="Times New Roman"/>
          </w:rPr>
          <w:id w:val="1624418364"/>
          <w:placeholder>
            <w:docPart w:val="17404F6D666D47C49D3F60470D6295BA"/>
          </w:placeholder>
          <w:showingPlcHdr/>
        </w:sdtPr>
        <w:sdtEndPr/>
        <w:sdtContent>
          <w:r w:rsidR="007D7AB2" w:rsidRPr="004C6232">
            <w:rPr>
              <w:rStyle w:val="PlaceholderText"/>
            </w:rPr>
            <w:t>Click or tap here to enter text.</w:t>
          </w:r>
        </w:sdtContent>
      </w:sdt>
      <w:r w:rsidR="007D7AB2" w:rsidRPr="00063DD8">
        <w:rPr>
          <w:rFonts w:ascii="Times New Roman" w:hAnsi="Times New Roman"/>
        </w:rPr>
        <w:t xml:space="preserve"> on </w:t>
      </w:r>
      <w:sdt>
        <w:sdtPr>
          <w:rPr>
            <w:rFonts w:ascii="Times New Roman" w:hAnsi="Times New Roman"/>
          </w:rPr>
          <w:id w:val="1813360543"/>
          <w:placeholder>
            <w:docPart w:val="D839319E527E4BC382583ED08D25C8A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7D7AB2" w:rsidRPr="004C6232">
            <w:rPr>
              <w:rStyle w:val="PlaceholderText"/>
            </w:rPr>
            <w:t>Click or tap to enter a date.</w:t>
          </w:r>
        </w:sdtContent>
      </w:sdt>
    </w:p>
    <w:p w14:paraId="0A82FA6D" w14:textId="5E439CAF" w:rsidR="00081887" w:rsidRDefault="00081887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82FA6F" w14:textId="1D422623" w:rsidR="00081887" w:rsidRPr="005F508C" w:rsidRDefault="00081887" w:rsidP="005F508C">
      <w:pPr>
        <w:jc w:val="center"/>
        <w:rPr>
          <w:rFonts w:ascii="Times New Roman" w:hAnsi="Times New Roman"/>
          <w:b/>
          <w:sz w:val="28"/>
          <w:szCs w:val="28"/>
        </w:rPr>
      </w:pPr>
      <w:r w:rsidRPr="005165DF">
        <w:rPr>
          <w:rFonts w:ascii="Times New Roman" w:hAnsi="Times New Roman"/>
          <w:b/>
          <w:sz w:val="28"/>
          <w:szCs w:val="28"/>
          <w:u w:val="single"/>
        </w:rPr>
        <w:lastRenderedPageBreak/>
        <w:t>Enclosure 2</w:t>
      </w:r>
      <w:r w:rsidR="00DE50D8">
        <w:rPr>
          <w:rFonts w:ascii="Times New Roman" w:hAnsi="Times New Roman"/>
          <w:b/>
          <w:sz w:val="28"/>
          <w:szCs w:val="28"/>
          <w:u w:val="single"/>
        </w:rPr>
        <w:t xml:space="preserve">: </w:t>
      </w:r>
      <w:r w:rsidRPr="005165D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FE0495">
        <w:rPr>
          <w:rFonts w:ascii="Times New Roman" w:hAnsi="Times New Roman"/>
          <w:b/>
          <w:sz w:val="28"/>
          <w:szCs w:val="28"/>
          <w:u w:val="single"/>
        </w:rPr>
        <w:t xml:space="preserve">Joint Staff J-6 </w:t>
      </w:r>
      <w:r w:rsidRPr="005165DF">
        <w:rPr>
          <w:rFonts w:ascii="Times New Roman" w:hAnsi="Times New Roman"/>
          <w:b/>
          <w:sz w:val="28"/>
          <w:szCs w:val="28"/>
          <w:u w:val="single"/>
        </w:rPr>
        <w:t>Staffing Recommendations/Comments</w:t>
      </w:r>
    </w:p>
    <w:p w14:paraId="183B36D1" w14:textId="77777777" w:rsidR="00177326" w:rsidRDefault="00177326" w:rsidP="00177326">
      <w:pPr>
        <w:jc w:val="center"/>
        <w:rPr>
          <w:rFonts w:ascii="Times New Roman" w:hAnsi="Times New Roman"/>
          <w:b/>
          <w:color w:val="0000FF"/>
        </w:rPr>
      </w:pPr>
      <w:r w:rsidRPr="00552828">
        <w:rPr>
          <w:rFonts w:ascii="Times New Roman" w:hAnsi="Times New Roman"/>
          <w:b/>
          <w:color w:val="0000FF"/>
        </w:rPr>
        <w:t xml:space="preserve">Program </w:t>
      </w:r>
      <w:r>
        <w:rPr>
          <w:rFonts w:ascii="Times New Roman" w:hAnsi="Times New Roman"/>
          <w:b/>
          <w:color w:val="0000FF"/>
        </w:rPr>
        <w:t>N</w:t>
      </w:r>
      <w:r w:rsidRPr="00552828">
        <w:rPr>
          <w:rFonts w:ascii="Times New Roman" w:hAnsi="Times New Roman"/>
          <w:b/>
          <w:color w:val="0000FF"/>
        </w:rPr>
        <w:t xml:space="preserve">ame, System </w:t>
      </w:r>
      <w:r>
        <w:rPr>
          <w:rFonts w:ascii="Times New Roman" w:hAnsi="Times New Roman"/>
          <w:b/>
          <w:color w:val="0000FF"/>
        </w:rPr>
        <w:t>N</w:t>
      </w:r>
      <w:r w:rsidRPr="00552828">
        <w:rPr>
          <w:rFonts w:ascii="Times New Roman" w:hAnsi="Times New Roman"/>
          <w:b/>
          <w:color w:val="0000FF"/>
        </w:rPr>
        <w:t xml:space="preserve">ame, </w:t>
      </w:r>
      <w:r w:rsidRPr="00552828">
        <w:rPr>
          <w:rFonts w:ascii="Times New Roman" w:hAnsi="Times New Roman"/>
        </w:rPr>
        <w:t>Version</w:t>
      </w:r>
      <w:r w:rsidRPr="00552828">
        <w:rPr>
          <w:rFonts w:ascii="Times New Roman" w:hAnsi="Times New Roman"/>
          <w:b/>
        </w:rPr>
        <w:t xml:space="preserve"> </w:t>
      </w:r>
      <w:r w:rsidRPr="00A13F1A">
        <w:rPr>
          <w:rFonts w:ascii="Times New Roman" w:hAnsi="Times New Roman"/>
          <w:b/>
          <w:color w:val="0000FF"/>
        </w:rPr>
        <w:t>(</w:t>
      </w:r>
      <w:r w:rsidRPr="00552828">
        <w:rPr>
          <w:rFonts w:ascii="Times New Roman" w:hAnsi="Times New Roman"/>
          <w:b/>
          <w:color w:val="0000FF"/>
        </w:rPr>
        <w:t>System</w:t>
      </w:r>
      <w:r w:rsidRPr="0055282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0000FF"/>
        </w:rPr>
        <w:t>V</w:t>
      </w:r>
      <w:r w:rsidRPr="00552828">
        <w:rPr>
          <w:rFonts w:ascii="Times New Roman" w:hAnsi="Times New Roman"/>
          <w:b/>
          <w:color w:val="0000FF"/>
        </w:rPr>
        <w:t>ersion ID</w:t>
      </w:r>
      <w:r>
        <w:rPr>
          <w:rFonts w:ascii="Times New Roman" w:hAnsi="Times New Roman"/>
          <w:b/>
          <w:color w:val="0000FF"/>
        </w:rPr>
        <w:t xml:space="preserve">), </w:t>
      </w:r>
      <w:r>
        <w:rPr>
          <w:rFonts w:ascii="Times New Roman" w:hAnsi="Times New Roman"/>
          <w:b/>
          <w:color w:val="0000FF"/>
        </w:rPr>
        <w:br/>
      </w:r>
      <w:r w:rsidRPr="00552828">
        <w:rPr>
          <w:rFonts w:ascii="Times New Roman" w:hAnsi="Times New Roman"/>
          <w:b/>
          <w:color w:val="0000FF"/>
        </w:rPr>
        <w:t xml:space="preserve">JETDS </w:t>
      </w:r>
      <w:r>
        <w:rPr>
          <w:rFonts w:ascii="Times New Roman" w:hAnsi="Times New Roman"/>
          <w:b/>
          <w:color w:val="0000FF"/>
        </w:rPr>
        <w:t>D</w:t>
      </w:r>
      <w:r w:rsidRPr="00552828">
        <w:rPr>
          <w:rFonts w:ascii="Times New Roman" w:hAnsi="Times New Roman"/>
          <w:b/>
          <w:color w:val="0000FF"/>
        </w:rPr>
        <w:t>esignator</w:t>
      </w:r>
      <w:r>
        <w:rPr>
          <w:rFonts w:ascii="Times New Roman" w:hAnsi="Times New Roman"/>
          <w:b/>
          <w:color w:val="0000FF"/>
        </w:rPr>
        <w:t xml:space="preserve"> (if applicable), STP Number</w:t>
      </w:r>
    </w:p>
    <w:p w14:paraId="32B2B815" w14:textId="0A954178" w:rsidR="00177326" w:rsidRPr="00552828" w:rsidRDefault="00D72E8A" w:rsidP="001773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FF"/>
        </w:rPr>
        <w:t>(</w:t>
      </w:r>
      <w:r w:rsidR="00177326">
        <w:rPr>
          <w:rFonts w:ascii="Times New Roman" w:hAnsi="Times New Roman"/>
          <w:b/>
          <w:color w:val="0000FF"/>
        </w:rPr>
        <w:t>in accordance with the s</w:t>
      </w:r>
      <w:r w:rsidR="00177326" w:rsidRPr="00552828">
        <w:rPr>
          <w:rFonts w:ascii="Times New Roman" w:hAnsi="Times New Roman"/>
          <w:b/>
          <w:color w:val="0000FF"/>
        </w:rPr>
        <w:t xml:space="preserve">ubject </w:t>
      </w:r>
      <w:r w:rsidR="00177326">
        <w:rPr>
          <w:rFonts w:ascii="Times New Roman" w:hAnsi="Times New Roman"/>
          <w:b/>
          <w:color w:val="0000FF"/>
        </w:rPr>
        <w:t>l</w:t>
      </w:r>
      <w:r w:rsidR="00177326" w:rsidRPr="00552828">
        <w:rPr>
          <w:rFonts w:ascii="Times New Roman" w:hAnsi="Times New Roman"/>
          <w:b/>
          <w:color w:val="0000FF"/>
        </w:rPr>
        <w:t xml:space="preserve">ine of the current </w:t>
      </w:r>
      <w:r w:rsidR="00177326">
        <w:rPr>
          <w:rFonts w:ascii="Times New Roman" w:hAnsi="Times New Roman"/>
          <w:b/>
          <w:color w:val="0000FF"/>
        </w:rPr>
        <w:t>JIC</w:t>
      </w:r>
      <w:r>
        <w:rPr>
          <w:rFonts w:ascii="Times New Roman" w:hAnsi="Times New Roman"/>
          <w:b/>
          <w:color w:val="0000FF"/>
        </w:rPr>
        <w:t>)</w:t>
      </w:r>
    </w:p>
    <w:p w14:paraId="3A2816EE" w14:textId="073CDE24" w:rsidR="007A7B55" w:rsidRPr="005165DF" w:rsidRDefault="007A7B55" w:rsidP="007A7B5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JASM </w:t>
      </w:r>
      <w:r w:rsidR="00827AB0">
        <w:rPr>
          <w:rFonts w:ascii="Times New Roman" w:hAnsi="Times New Roman"/>
          <w:b/>
          <w:sz w:val="28"/>
          <w:szCs w:val="28"/>
        </w:rPr>
        <w:t xml:space="preserve">or KM/DS </w:t>
      </w:r>
      <w:r w:rsidR="00A23A0D">
        <w:rPr>
          <w:rFonts w:ascii="Times New Roman" w:hAnsi="Times New Roman"/>
          <w:b/>
          <w:sz w:val="28"/>
          <w:szCs w:val="28"/>
        </w:rPr>
        <w:t>Package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77326">
        <w:rPr>
          <w:rFonts w:ascii="Times New Roman" w:hAnsi="Times New Roman"/>
          <w:b/>
          <w:sz w:val="28"/>
          <w:szCs w:val="28"/>
        </w:rPr>
        <w:t>Number</w:t>
      </w:r>
      <w:r>
        <w:rPr>
          <w:rFonts w:ascii="Times New Roman" w:hAnsi="Times New Roman"/>
          <w:b/>
          <w:sz w:val="28"/>
          <w:szCs w:val="28"/>
        </w:rPr>
        <w:t>:</w:t>
      </w:r>
    </w:p>
    <w:p w14:paraId="0A82FA70" w14:textId="77777777" w:rsidR="00081887" w:rsidRDefault="00081887" w:rsidP="0033027B">
      <w:pPr>
        <w:rPr>
          <w:rFonts w:ascii="Times New Roman" w:hAnsi="Times New Roman"/>
        </w:rPr>
      </w:pPr>
    </w:p>
    <w:p w14:paraId="46D448AD" w14:textId="63A1407A" w:rsidR="00CF43FF" w:rsidRDefault="00CF43FF" w:rsidP="00CF43FF">
      <w:pPr>
        <w:rPr>
          <w:rFonts w:ascii="Times New Roman" w:hAnsi="Times New Roman"/>
          <w:b/>
          <w:szCs w:val="24"/>
        </w:rPr>
      </w:pPr>
      <w:r w:rsidRPr="00790B99">
        <w:rPr>
          <w:rFonts w:ascii="Times New Roman" w:hAnsi="Times New Roman"/>
          <w:b/>
          <w:szCs w:val="24"/>
        </w:rPr>
        <w:t>Joint Staff</w:t>
      </w:r>
      <w:r>
        <w:rPr>
          <w:rFonts w:ascii="Times New Roman" w:hAnsi="Times New Roman"/>
          <w:b/>
          <w:szCs w:val="24"/>
        </w:rPr>
        <w:t xml:space="preserve"> J-6</w:t>
      </w:r>
      <w:r w:rsidR="00EB4483">
        <w:rPr>
          <w:rFonts w:ascii="Times New Roman" w:hAnsi="Times New Roman"/>
          <w:b/>
          <w:szCs w:val="24"/>
        </w:rPr>
        <w:t>:</w:t>
      </w:r>
    </w:p>
    <w:p w14:paraId="0874002F" w14:textId="77777777" w:rsidR="00E53D46" w:rsidRPr="00790B99" w:rsidRDefault="00E53D46" w:rsidP="00CF43FF">
      <w:pPr>
        <w:rPr>
          <w:rFonts w:ascii="Times New Roman" w:hAnsi="Times New Roman"/>
          <w:b/>
          <w:szCs w:val="24"/>
        </w:rPr>
      </w:pPr>
    </w:p>
    <w:p w14:paraId="58F4E219" w14:textId="3C337258" w:rsidR="00CF43FF" w:rsidRDefault="00CF43FF" w:rsidP="0041206C">
      <w:pPr>
        <w:pStyle w:val="ListParagraph"/>
        <w:numPr>
          <w:ilvl w:val="0"/>
          <w:numId w:val="44"/>
        </w:numPr>
        <w:ind w:left="720" w:hanging="720"/>
        <w:rPr>
          <w:rFonts w:ascii="Times New Roman" w:hAnsi="Times New Roman"/>
          <w:szCs w:val="24"/>
        </w:rPr>
      </w:pPr>
      <w:r w:rsidRPr="00F24954">
        <w:rPr>
          <w:rFonts w:ascii="Times New Roman" w:hAnsi="Times New Roman"/>
          <w:szCs w:val="24"/>
        </w:rPr>
        <w:t xml:space="preserve">Review requirements </w:t>
      </w:r>
      <w:r w:rsidR="000110E3">
        <w:rPr>
          <w:rFonts w:ascii="Times New Roman" w:hAnsi="Times New Roman"/>
          <w:szCs w:val="24"/>
        </w:rPr>
        <w:t>documentation</w:t>
      </w:r>
      <w:r w:rsidR="007F52B4" w:rsidRPr="00F24954">
        <w:rPr>
          <w:rFonts w:ascii="Times New Roman" w:hAnsi="Times New Roman"/>
          <w:szCs w:val="24"/>
        </w:rPr>
        <w:t>.</w:t>
      </w:r>
      <w:r w:rsidRPr="00F24954">
        <w:rPr>
          <w:rFonts w:ascii="Times New Roman" w:hAnsi="Times New Roman"/>
          <w:szCs w:val="24"/>
        </w:rPr>
        <w:t xml:space="preserve"> </w:t>
      </w:r>
    </w:p>
    <w:p w14:paraId="77F1934A" w14:textId="3053C462" w:rsidR="00FD39D8" w:rsidRPr="00F24954" w:rsidRDefault="00FD39D8" w:rsidP="00F24954">
      <w:pPr>
        <w:rPr>
          <w:rFonts w:ascii="Times New Roman" w:hAnsi="Times New Roman"/>
          <w:szCs w:val="24"/>
        </w:rPr>
      </w:pPr>
    </w:p>
    <w:p w14:paraId="4592BD56" w14:textId="2F6AD758" w:rsidR="00CF43FF" w:rsidRDefault="00CF43FF" w:rsidP="0041206C">
      <w:pPr>
        <w:pStyle w:val="ListParagraph"/>
        <w:numPr>
          <w:ilvl w:val="0"/>
          <w:numId w:val="44"/>
        </w:numPr>
        <w:ind w:left="720" w:hanging="720"/>
        <w:rPr>
          <w:rFonts w:ascii="Times New Roman" w:hAnsi="Times New Roman"/>
          <w:szCs w:val="24"/>
        </w:rPr>
      </w:pPr>
      <w:r w:rsidRPr="009A200E">
        <w:rPr>
          <w:rFonts w:ascii="Times New Roman" w:hAnsi="Times New Roman"/>
          <w:szCs w:val="24"/>
        </w:rPr>
        <w:t xml:space="preserve">Review requirements </w:t>
      </w:r>
      <w:r>
        <w:rPr>
          <w:rFonts w:ascii="Times New Roman" w:hAnsi="Times New Roman"/>
          <w:szCs w:val="24"/>
        </w:rPr>
        <w:t>Change Summary</w:t>
      </w:r>
      <w:r w:rsidR="000110E3">
        <w:rPr>
          <w:rFonts w:ascii="Times New Roman" w:hAnsi="Times New Roman"/>
          <w:szCs w:val="24"/>
        </w:rPr>
        <w:t xml:space="preserve"> (Section B)</w:t>
      </w:r>
      <w:r>
        <w:rPr>
          <w:rFonts w:ascii="Times New Roman" w:hAnsi="Times New Roman"/>
          <w:szCs w:val="24"/>
        </w:rPr>
        <w:t>.</w:t>
      </w:r>
    </w:p>
    <w:p w14:paraId="3706D67D" w14:textId="77777777" w:rsidR="006D5AB6" w:rsidRPr="00F24954" w:rsidRDefault="006D5AB6" w:rsidP="00F24954">
      <w:pPr>
        <w:rPr>
          <w:rFonts w:ascii="Times New Roman" w:hAnsi="Times New Roman"/>
          <w:szCs w:val="24"/>
        </w:rPr>
      </w:pPr>
    </w:p>
    <w:p w14:paraId="2976676E" w14:textId="77777777" w:rsidR="00CF43FF" w:rsidRDefault="00CF43FF" w:rsidP="0041206C">
      <w:pPr>
        <w:pStyle w:val="ListParagraph"/>
        <w:numPr>
          <w:ilvl w:val="0"/>
          <w:numId w:val="44"/>
        </w:numPr>
        <w:ind w:left="720" w:hanging="720"/>
        <w:rPr>
          <w:rFonts w:ascii="Times New Roman" w:hAnsi="Times New Roman"/>
          <w:szCs w:val="24"/>
        </w:rPr>
      </w:pPr>
      <w:r w:rsidRPr="009A200E">
        <w:rPr>
          <w:rFonts w:ascii="Times New Roman" w:hAnsi="Times New Roman"/>
          <w:szCs w:val="24"/>
        </w:rPr>
        <w:t>Check the appropriate response below</w:t>
      </w:r>
      <w:r>
        <w:rPr>
          <w:rFonts w:ascii="Times New Roman" w:hAnsi="Times New Roman"/>
          <w:szCs w:val="24"/>
        </w:rPr>
        <w:t>.</w:t>
      </w:r>
    </w:p>
    <w:p w14:paraId="54E46461" w14:textId="77777777" w:rsidR="006D5AB6" w:rsidRPr="00F24954" w:rsidRDefault="006D5AB6" w:rsidP="00F24954">
      <w:pPr>
        <w:rPr>
          <w:rFonts w:ascii="Times New Roman" w:hAnsi="Times New Roman"/>
          <w:szCs w:val="24"/>
        </w:rPr>
      </w:pPr>
    </w:p>
    <w:p w14:paraId="4B57161A" w14:textId="75DEA0D5" w:rsidR="00B046DD" w:rsidRDefault="00B046DD" w:rsidP="00480EE2">
      <w:pPr>
        <w:pStyle w:val="ListParagraph"/>
        <w:numPr>
          <w:ilvl w:val="0"/>
          <w:numId w:val="60"/>
        </w:numPr>
        <w:ind w:left="144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If any section is incomplete/incorrect, reject the request and return the package to the submitter for corrective action.</w:t>
      </w:r>
    </w:p>
    <w:p w14:paraId="3773831D" w14:textId="5858191B" w:rsidR="00480EE2" w:rsidRDefault="00480EE2" w:rsidP="00480EE2">
      <w:pPr>
        <w:pStyle w:val="ListParagraph"/>
        <w:numPr>
          <w:ilvl w:val="0"/>
          <w:numId w:val="60"/>
        </w:numPr>
        <w:ind w:left="144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If the package is acceptable:</w:t>
      </w:r>
    </w:p>
    <w:p w14:paraId="20C6A665" w14:textId="68AF928E" w:rsidR="00CF43FF" w:rsidRDefault="00667AC6" w:rsidP="00D300C1">
      <w:pPr>
        <w:pStyle w:val="ListParagraph"/>
        <w:numPr>
          <w:ilvl w:val="1"/>
          <w:numId w:val="61"/>
        </w:numPr>
        <w:ind w:left="1980" w:hanging="540"/>
        <w:rPr>
          <w:rFonts w:ascii="Times New Roman" w:hAnsi="Times New Roman"/>
        </w:rPr>
      </w:pPr>
      <w:r w:rsidRPr="00F24954">
        <w:rPr>
          <w:rFonts w:ascii="Times New Roman" w:hAnsi="Times New Roman"/>
        </w:rPr>
        <w:t>D</w:t>
      </w:r>
      <w:r w:rsidR="00CF43FF" w:rsidRPr="00F24954">
        <w:rPr>
          <w:rFonts w:ascii="Times New Roman" w:hAnsi="Times New Roman"/>
        </w:rPr>
        <w:t>igitally sign</w:t>
      </w:r>
      <w:r w:rsidR="00B2721A" w:rsidRPr="00F24954">
        <w:rPr>
          <w:rFonts w:ascii="Times New Roman" w:hAnsi="Times New Roman"/>
        </w:rPr>
        <w:t xml:space="preserve"> </w:t>
      </w:r>
      <w:r w:rsidR="00E72520">
        <w:rPr>
          <w:rFonts w:ascii="Times New Roman" w:hAnsi="Times New Roman"/>
        </w:rPr>
        <w:t>below</w:t>
      </w:r>
      <w:r w:rsidR="00B2721A" w:rsidRPr="00F24954">
        <w:rPr>
          <w:rFonts w:ascii="Times New Roman" w:hAnsi="Times New Roman"/>
        </w:rPr>
        <w:t>.</w:t>
      </w:r>
    </w:p>
    <w:p w14:paraId="328B3198" w14:textId="510540DF" w:rsidR="005276A7" w:rsidRPr="005B2481" w:rsidRDefault="0000533B" w:rsidP="00F24954">
      <w:pPr>
        <w:pStyle w:val="ListParagraph"/>
        <w:numPr>
          <w:ilvl w:val="1"/>
          <w:numId w:val="61"/>
        </w:numPr>
        <w:ind w:left="1980" w:hanging="540"/>
        <w:rPr>
          <w:rFonts w:ascii="Times New Roman" w:hAnsi="Times New Roman"/>
        </w:rPr>
      </w:pPr>
      <w:r w:rsidRPr="000C0B12">
        <w:rPr>
          <w:rFonts w:ascii="Times New Roman" w:hAnsi="Times New Roman"/>
          <w:szCs w:val="24"/>
        </w:rPr>
        <w:t xml:space="preserve">Email it to the </w:t>
      </w:r>
      <w:r w:rsidR="00311CEB" w:rsidRPr="000C0B12">
        <w:rPr>
          <w:rFonts w:ascii="Times New Roman" w:hAnsi="Times New Roman"/>
          <w:szCs w:val="24"/>
        </w:rPr>
        <w:t>Applicable Service Component/Agency EA Representative</w:t>
      </w:r>
      <w:r w:rsidRPr="000C0B12">
        <w:rPr>
          <w:rFonts w:ascii="Times New Roman" w:hAnsi="Times New Roman"/>
          <w:szCs w:val="24"/>
        </w:rPr>
        <w:t xml:space="preserve"> and cc the respective stakeholders</w:t>
      </w:r>
      <w:r w:rsidR="00701B31" w:rsidRPr="005B2481">
        <w:rPr>
          <w:rFonts w:ascii="Times New Roman" w:hAnsi="Times New Roman"/>
        </w:rPr>
        <w:t xml:space="preserve"> </w:t>
      </w:r>
      <w:r w:rsidR="005276A7" w:rsidRPr="005B2481">
        <w:rPr>
          <w:rFonts w:ascii="Times New Roman" w:hAnsi="Times New Roman"/>
        </w:rPr>
        <w:t>OR</w:t>
      </w:r>
      <w:r w:rsidR="003A6977" w:rsidRPr="005B2481">
        <w:rPr>
          <w:rFonts w:ascii="Times New Roman" w:hAnsi="Times New Roman"/>
        </w:rPr>
        <w:t xml:space="preserve"> email it to JITC </w:t>
      </w:r>
      <w:hyperlink r:id="rId13" w:history="1">
        <w:r w:rsidR="00A832B7" w:rsidRPr="000C0B12">
          <w:rPr>
            <w:rStyle w:val="Hyperlink"/>
            <w:rFonts w:ascii="Times New Roman" w:hAnsi="Times New Roman"/>
            <w:szCs w:val="24"/>
          </w:rPr>
          <w:t>disa.huachuca.eii-jitc.mbx.jitc-iop-re-certification-requests@mail.mil</w:t>
        </w:r>
      </w:hyperlink>
      <w:r w:rsidR="003A6977" w:rsidRPr="005B2481">
        <w:rPr>
          <w:rFonts w:ascii="Times New Roman" w:hAnsi="Times New Roman"/>
        </w:rPr>
        <w:t xml:space="preserve"> </w:t>
      </w:r>
      <w:r w:rsidR="003A6977" w:rsidRPr="000C0B12">
        <w:rPr>
          <w:rFonts w:ascii="Times New Roman" w:hAnsi="Times New Roman"/>
        </w:rPr>
        <w:t>and cc the respective stakeholders</w:t>
      </w:r>
      <w:r w:rsidR="003A6977" w:rsidRPr="005B2481">
        <w:rPr>
          <w:rFonts w:ascii="Times New Roman" w:hAnsi="Times New Roman"/>
        </w:rPr>
        <w:t>.</w:t>
      </w:r>
    </w:p>
    <w:p w14:paraId="597F3D7C" w14:textId="77777777" w:rsidR="00CF43FF" w:rsidRDefault="00CF43FF" w:rsidP="00CF43FF">
      <w:pPr>
        <w:rPr>
          <w:rFonts w:ascii="Times New Roman" w:hAnsi="Times New Roman"/>
        </w:rPr>
      </w:pPr>
    </w:p>
    <w:p w14:paraId="016696D7" w14:textId="77777777" w:rsidR="00CF43FF" w:rsidRDefault="00CF43FF" w:rsidP="00CF43FF">
      <w:pPr>
        <w:rPr>
          <w:rFonts w:ascii="Times New Roman" w:hAnsi="Times New Roman"/>
          <w:b/>
        </w:rPr>
      </w:pPr>
      <w:r w:rsidRPr="00081887">
        <w:rPr>
          <w:rFonts w:ascii="Times New Roman" w:hAnsi="Times New Roman"/>
          <w:b/>
        </w:rPr>
        <w:t xml:space="preserve">Joint Staff </w:t>
      </w:r>
      <w:r>
        <w:rPr>
          <w:rFonts w:ascii="Times New Roman" w:hAnsi="Times New Roman"/>
          <w:b/>
        </w:rPr>
        <w:t xml:space="preserve">J-6 </w:t>
      </w:r>
      <w:r w:rsidRPr="00081887">
        <w:rPr>
          <w:rFonts w:ascii="Times New Roman" w:hAnsi="Times New Roman"/>
          <w:b/>
        </w:rPr>
        <w:t>Recommendation/Comments</w:t>
      </w:r>
    </w:p>
    <w:p w14:paraId="57B572F2" w14:textId="77777777" w:rsidR="00CF43FF" w:rsidRDefault="00CF43FF" w:rsidP="00CF43FF">
      <w:pPr>
        <w:rPr>
          <w:rFonts w:ascii="Times New Roman" w:hAnsi="Times New Roman"/>
          <w:b/>
        </w:rPr>
      </w:pPr>
    </w:p>
    <w:p w14:paraId="67079AA2" w14:textId="18594731" w:rsidR="00CF43FF" w:rsidRDefault="005B2481" w:rsidP="00CF43FF">
      <w:pPr>
        <w:rPr>
          <w:rFonts w:ascii="Times New Roman" w:hAnsi="Times New Roman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1259144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126C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CF43FF">
        <w:rPr>
          <w:rFonts w:ascii="Times New Roman" w:hAnsi="Times New Roman"/>
        </w:rPr>
        <w:tab/>
        <w:t xml:space="preserve">Requirements </w:t>
      </w:r>
      <w:r w:rsidR="00E53D46">
        <w:rPr>
          <w:rFonts w:ascii="Times New Roman" w:hAnsi="Times New Roman"/>
        </w:rPr>
        <w:t xml:space="preserve">are </w:t>
      </w:r>
      <w:r w:rsidR="00CF43FF">
        <w:rPr>
          <w:rFonts w:ascii="Times New Roman" w:hAnsi="Times New Roman"/>
        </w:rPr>
        <w:t>valid and recertified.</w:t>
      </w:r>
    </w:p>
    <w:p w14:paraId="29C433A9" w14:textId="77777777" w:rsidR="00CF43FF" w:rsidRDefault="00CF43FF" w:rsidP="00CF43FF">
      <w:pPr>
        <w:rPr>
          <w:rFonts w:ascii="Times New Roman" w:hAnsi="Times New Roman"/>
        </w:rPr>
      </w:pPr>
    </w:p>
    <w:p w14:paraId="66FEA911" w14:textId="77777777" w:rsidR="00CF43FF" w:rsidRDefault="00CF43FF" w:rsidP="00CF43FF">
      <w:pPr>
        <w:rPr>
          <w:rFonts w:ascii="Times New Roman" w:hAnsi="Times New Roman"/>
        </w:rPr>
      </w:pPr>
      <w:r>
        <w:rPr>
          <w:rFonts w:ascii="Times New Roman" w:hAnsi="Times New Roman"/>
        </w:rPr>
        <w:t>Or</w:t>
      </w:r>
    </w:p>
    <w:p w14:paraId="52A8E6BD" w14:textId="77777777" w:rsidR="00CF43FF" w:rsidRDefault="00CF43FF" w:rsidP="00CF43FF">
      <w:pPr>
        <w:rPr>
          <w:rFonts w:ascii="Times New Roman" w:hAnsi="Times New Roman"/>
        </w:rPr>
      </w:pPr>
    </w:p>
    <w:p w14:paraId="34A8BA47" w14:textId="1ABA4E38" w:rsidR="00CF43FF" w:rsidRDefault="005B2481" w:rsidP="00CF43FF">
      <w:pPr>
        <w:rPr>
          <w:rFonts w:ascii="Times New Roman" w:hAnsi="Times New Roman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39643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126C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CF43FF">
        <w:rPr>
          <w:rFonts w:ascii="Times New Roman" w:hAnsi="Times New Roman"/>
        </w:rPr>
        <w:tab/>
        <w:t>Requirements require update and review</w:t>
      </w:r>
      <w:r w:rsidR="008740E3">
        <w:rPr>
          <w:rFonts w:ascii="Times New Roman" w:hAnsi="Times New Roman"/>
        </w:rPr>
        <w:t xml:space="preserve"> prior to re</w:t>
      </w:r>
      <w:r w:rsidR="00CF43FF">
        <w:rPr>
          <w:rFonts w:ascii="Times New Roman" w:hAnsi="Times New Roman"/>
        </w:rPr>
        <w:t>certification.</w:t>
      </w:r>
    </w:p>
    <w:p w14:paraId="47FEF28F" w14:textId="77777777" w:rsidR="00CF43FF" w:rsidRDefault="00CF43FF" w:rsidP="00CF43FF">
      <w:pPr>
        <w:rPr>
          <w:rFonts w:ascii="Times New Roman" w:hAnsi="Times New Roman"/>
        </w:rPr>
      </w:pPr>
    </w:p>
    <w:p w14:paraId="1AAC3DB4" w14:textId="77777777" w:rsidR="00CF43FF" w:rsidRDefault="00CF43FF" w:rsidP="00CF43FF">
      <w:pPr>
        <w:rPr>
          <w:rFonts w:ascii="Times New Roman" w:hAnsi="Times New Roman"/>
        </w:rPr>
      </w:pPr>
    </w:p>
    <w:p w14:paraId="5CC7EF7E" w14:textId="77777777" w:rsidR="00CF43FF" w:rsidRDefault="00CF43FF" w:rsidP="00CF43FF">
      <w:pPr>
        <w:rPr>
          <w:rFonts w:ascii="Times New Roman" w:hAnsi="Times New Roman"/>
        </w:rPr>
      </w:pPr>
    </w:p>
    <w:p w14:paraId="7D3B8B16" w14:textId="470E1E33" w:rsidR="00CF43FF" w:rsidRDefault="00CF43FF" w:rsidP="00F2495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Signature </w:t>
      </w:r>
      <w:sdt>
        <w:sdtPr>
          <w:rPr>
            <w:rFonts w:ascii="Times New Roman" w:hAnsi="Times New Roman"/>
          </w:rPr>
          <w:id w:val="1566990172"/>
          <w:placeholder>
            <w:docPart w:val="16610D93F29A415C9BA6234E6D5C4911"/>
          </w:placeholder>
          <w:showingPlcHdr/>
        </w:sdtPr>
        <w:sdtEndPr/>
        <w:sdtContent>
          <w:r w:rsidR="00162AB4" w:rsidRPr="004C6232">
            <w:rPr>
              <w:rStyle w:val="PlaceholderText"/>
            </w:rPr>
            <w:t>Click or tap here to enter text.</w:t>
          </w:r>
        </w:sdtContent>
      </w:sdt>
      <w:r w:rsidRPr="00063DD8">
        <w:rPr>
          <w:rFonts w:ascii="Times New Roman" w:hAnsi="Times New Roman"/>
        </w:rPr>
        <w:t xml:space="preserve"> on </w:t>
      </w:r>
      <w:sdt>
        <w:sdtPr>
          <w:rPr>
            <w:rFonts w:ascii="Times New Roman" w:hAnsi="Times New Roman"/>
          </w:rPr>
          <w:id w:val="911820395"/>
          <w:placeholder>
            <w:docPart w:val="7498141F98B14716B1F580ACC31A079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62AB4" w:rsidRPr="004C6232">
            <w:rPr>
              <w:rStyle w:val="PlaceholderText"/>
            </w:rPr>
            <w:t>Click or tap to enter a date.</w:t>
          </w:r>
        </w:sdtContent>
      </w:sdt>
    </w:p>
    <w:p w14:paraId="7053D4C8" w14:textId="77777777" w:rsidR="00CF43FF" w:rsidRDefault="00CF43FF" w:rsidP="00CF43FF">
      <w:pPr>
        <w:rPr>
          <w:rFonts w:ascii="Times New Roman" w:hAnsi="Times New Roman"/>
        </w:rPr>
      </w:pPr>
    </w:p>
    <w:p w14:paraId="0A82FA92" w14:textId="77777777" w:rsidR="00081887" w:rsidRDefault="00081887">
      <w:pPr>
        <w:rPr>
          <w:rFonts w:ascii="Times New Roman" w:hAnsi="Times New Roman"/>
        </w:rPr>
      </w:pPr>
    </w:p>
    <w:p w14:paraId="0A82FA93" w14:textId="77777777" w:rsidR="00081887" w:rsidRDefault="00081887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82FA94" w14:textId="31825944" w:rsidR="00081887" w:rsidRPr="005165DF" w:rsidRDefault="00081887" w:rsidP="00081887">
      <w:pPr>
        <w:jc w:val="center"/>
        <w:rPr>
          <w:rFonts w:ascii="Times New Roman" w:hAnsi="Times New Roman"/>
          <w:b/>
          <w:sz w:val="28"/>
          <w:szCs w:val="28"/>
        </w:rPr>
      </w:pPr>
      <w:r w:rsidRPr="005165DF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Enclosure </w:t>
      </w:r>
      <w:r w:rsidR="00044F27">
        <w:rPr>
          <w:rFonts w:ascii="Times New Roman" w:hAnsi="Times New Roman"/>
          <w:b/>
          <w:sz w:val="28"/>
          <w:szCs w:val="28"/>
          <w:u w:val="single"/>
        </w:rPr>
        <w:t>3</w:t>
      </w:r>
      <w:r w:rsidR="00DE50D8">
        <w:rPr>
          <w:rFonts w:ascii="Times New Roman" w:hAnsi="Times New Roman"/>
          <w:b/>
          <w:sz w:val="28"/>
          <w:szCs w:val="28"/>
          <w:u w:val="single"/>
        </w:rPr>
        <w:t xml:space="preserve">: </w:t>
      </w:r>
      <w:r w:rsidRPr="005165DF">
        <w:rPr>
          <w:rFonts w:ascii="Times New Roman" w:hAnsi="Times New Roman"/>
          <w:b/>
          <w:sz w:val="28"/>
          <w:szCs w:val="28"/>
          <w:u w:val="single"/>
        </w:rPr>
        <w:t xml:space="preserve"> JITC</w:t>
      </w:r>
      <w:r w:rsidR="00FF5173">
        <w:rPr>
          <w:rFonts w:ascii="Times New Roman" w:hAnsi="Times New Roman"/>
          <w:b/>
          <w:sz w:val="28"/>
          <w:szCs w:val="28"/>
          <w:u w:val="single"/>
        </w:rPr>
        <w:t xml:space="preserve"> Joint</w:t>
      </w:r>
      <w:r w:rsidRPr="005165DF">
        <w:rPr>
          <w:rFonts w:ascii="Times New Roman" w:hAnsi="Times New Roman"/>
          <w:b/>
          <w:sz w:val="28"/>
          <w:szCs w:val="28"/>
          <w:u w:val="single"/>
        </w:rPr>
        <w:t xml:space="preserve"> Interoperability </w:t>
      </w:r>
      <w:r w:rsidR="00DE50D8">
        <w:rPr>
          <w:rFonts w:ascii="Times New Roman" w:hAnsi="Times New Roman"/>
          <w:b/>
          <w:sz w:val="28"/>
          <w:szCs w:val="28"/>
          <w:u w:val="single"/>
        </w:rPr>
        <w:t>Validation/Comments</w:t>
      </w:r>
    </w:p>
    <w:p w14:paraId="0274AA40" w14:textId="77777777" w:rsidR="00177326" w:rsidRDefault="00177326" w:rsidP="00177326">
      <w:pPr>
        <w:jc w:val="center"/>
        <w:rPr>
          <w:rFonts w:ascii="Times New Roman" w:hAnsi="Times New Roman"/>
          <w:b/>
          <w:color w:val="0000FF"/>
        </w:rPr>
      </w:pPr>
      <w:r w:rsidRPr="00552828">
        <w:rPr>
          <w:rFonts w:ascii="Times New Roman" w:hAnsi="Times New Roman"/>
          <w:b/>
          <w:color w:val="0000FF"/>
        </w:rPr>
        <w:t xml:space="preserve">Program </w:t>
      </w:r>
      <w:r>
        <w:rPr>
          <w:rFonts w:ascii="Times New Roman" w:hAnsi="Times New Roman"/>
          <w:b/>
          <w:color w:val="0000FF"/>
        </w:rPr>
        <w:t>N</w:t>
      </w:r>
      <w:r w:rsidRPr="00552828">
        <w:rPr>
          <w:rFonts w:ascii="Times New Roman" w:hAnsi="Times New Roman"/>
          <w:b/>
          <w:color w:val="0000FF"/>
        </w:rPr>
        <w:t xml:space="preserve">ame, System </w:t>
      </w:r>
      <w:r>
        <w:rPr>
          <w:rFonts w:ascii="Times New Roman" w:hAnsi="Times New Roman"/>
          <w:b/>
          <w:color w:val="0000FF"/>
        </w:rPr>
        <w:t>N</w:t>
      </w:r>
      <w:r w:rsidRPr="00552828">
        <w:rPr>
          <w:rFonts w:ascii="Times New Roman" w:hAnsi="Times New Roman"/>
          <w:b/>
          <w:color w:val="0000FF"/>
        </w:rPr>
        <w:t xml:space="preserve">ame, </w:t>
      </w:r>
      <w:r w:rsidRPr="00552828">
        <w:rPr>
          <w:rFonts w:ascii="Times New Roman" w:hAnsi="Times New Roman"/>
        </w:rPr>
        <w:t>Version</w:t>
      </w:r>
      <w:r w:rsidRPr="00552828">
        <w:rPr>
          <w:rFonts w:ascii="Times New Roman" w:hAnsi="Times New Roman"/>
          <w:b/>
        </w:rPr>
        <w:t xml:space="preserve"> </w:t>
      </w:r>
      <w:r w:rsidRPr="00A13F1A">
        <w:rPr>
          <w:rFonts w:ascii="Times New Roman" w:hAnsi="Times New Roman"/>
          <w:b/>
          <w:color w:val="0000FF"/>
        </w:rPr>
        <w:t>(</w:t>
      </w:r>
      <w:r w:rsidRPr="00552828">
        <w:rPr>
          <w:rFonts w:ascii="Times New Roman" w:hAnsi="Times New Roman"/>
          <w:b/>
          <w:color w:val="0000FF"/>
        </w:rPr>
        <w:t>System</w:t>
      </w:r>
      <w:r w:rsidRPr="0055282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0000FF"/>
        </w:rPr>
        <w:t>V</w:t>
      </w:r>
      <w:r w:rsidRPr="00552828">
        <w:rPr>
          <w:rFonts w:ascii="Times New Roman" w:hAnsi="Times New Roman"/>
          <w:b/>
          <w:color w:val="0000FF"/>
        </w:rPr>
        <w:t>ersion ID</w:t>
      </w:r>
      <w:r>
        <w:rPr>
          <w:rFonts w:ascii="Times New Roman" w:hAnsi="Times New Roman"/>
          <w:b/>
          <w:color w:val="0000FF"/>
        </w:rPr>
        <w:t xml:space="preserve">), </w:t>
      </w:r>
      <w:r>
        <w:rPr>
          <w:rFonts w:ascii="Times New Roman" w:hAnsi="Times New Roman"/>
          <w:b/>
          <w:color w:val="0000FF"/>
        </w:rPr>
        <w:br/>
      </w:r>
      <w:r w:rsidRPr="00552828">
        <w:rPr>
          <w:rFonts w:ascii="Times New Roman" w:hAnsi="Times New Roman"/>
          <w:b/>
          <w:color w:val="0000FF"/>
        </w:rPr>
        <w:t xml:space="preserve">JETDS </w:t>
      </w:r>
      <w:r>
        <w:rPr>
          <w:rFonts w:ascii="Times New Roman" w:hAnsi="Times New Roman"/>
          <w:b/>
          <w:color w:val="0000FF"/>
        </w:rPr>
        <w:t>D</w:t>
      </w:r>
      <w:r w:rsidRPr="00552828">
        <w:rPr>
          <w:rFonts w:ascii="Times New Roman" w:hAnsi="Times New Roman"/>
          <w:b/>
          <w:color w:val="0000FF"/>
        </w:rPr>
        <w:t>esignator</w:t>
      </w:r>
      <w:r>
        <w:rPr>
          <w:rFonts w:ascii="Times New Roman" w:hAnsi="Times New Roman"/>
          <w:b/>
          <w:color w:val="0000FF"/>
        </w:rPr>
        <w:t xml:space="preserve"> (if applicable), STP Number</w:t>
      </w:r>
    </w:p>
    <w:p w14:paraId="50B4024F" w14:textId="77777777" w:rsidR="00177326" w:rsidRPr="00552828" w:rsidRDefault="00177326" w:rsidP="0017732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FF"/>
        </w:rPr>
        <w:t>[in accordance with the s</w:t>
      </w:r>
      <w:r w:rsidRPr="00552828">
        <w:rPr>
          <w:rFonts w:ascii="Times New Roman" w:hAnsi="Times New Roman"/>
          <w:b/>
          <w:color w:val="0000FF"/>
        </w:rPr>
        <w:t xml:space="preserve">ubject </w:t>
      </w:r>
      <w:r>
        <w:rPr>
          <w:rFonts w:ascii="Times New Roman" w:hAnsi="Times New Roman"/>
          <w:b/>
          <w:color w:val="0000FF"/>
        </w:rPr>
        <w:t>l</w:t>
      </w:r>
      <w:r w:rsidRPr="00552828">
        <w:rPr>
          <w:rFonts w:ascii="Times New Roman" w:hAnsi="Times New Roman"/>
          <w:b/>
          <w:color w:val="0000FF"/>
        </w:rPr>
        <w:t xml:space="preserve">ine of the current </w:t>
      </w:r>
      <w:r>
        <w:rPr>
          <w:rFonts w:ascii="Times New Roman" w:hAnsi="Times New Roman"/>
          <w:b/>
          <w:color w:val="0000FF"/>
        </w:rPr>
        <w:t>JIC]</w:t>
      </w:r>
    </w:p>
    <w:p w14:paraId="3C441D20" w14:textId="162536B4" w:rsidR="00CD32A1" w:rsidRPr="005165DF" w:rsidRDefault="00CD32A1" w:rsidP="00CD32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JASM</w:t>
      </w:r>
      <w:r w:rsidR="001E26F1">
        <w:rPr>
          <w:rFonts w:ascii="Times New Roman" w:hAnsi="Times New Roman"/>
          <w:b/>
          <w:sz w:val="28"/>
          <w:szCs w:val="28"/>
        </w:rPr>
        <w:t xml:space="preserve"> or KM/DS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E533D">
        <w:rPr>
          <w:rFonts w:ascii="Times New Roman" w:hAnsi="Times New Roman"/>
          <w:b/>
          <w:sz w:val="28"/>
          <w:szCs w:val="28"/>
        </w:rPr>
        <w:t>Package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77326">
        <w:rPr>
          <w:rFonts w:ascii="Times New Roman" w:hAnsi="Times New Roman"/>
          <w:b/>
          <w:sz w:val="28"/>
          <w:szCs w:val="28"/>
        </w:rPr>
        <w:t>Number</w:t>
      </w:r>
      <w:r>
        <w:rPr>
          <w:rFonts w:ascii="Times New Roman" w:hAnsi="Times New Roman"/>
          <w:b/>
          <w:sz w:val="28"/>
          <w:szCs w:val="28"/>
        </w:rPr>
        <w:t>:</w:t>
      </w:r>
    </w:p>
    <w:p w14:paraId="0A82FA95" w14:textId="77777777" w:rsidR="00081887" w:rsidRDefault="00081887" w:rsidP="0033027B">
      <w:pPr>
        <w:rPr>
          <w:rFonts w:ascii="Times New Roman" w:hAnsi="Times New Roman"/>
        </w:rPr>
      </w:pPr>
    </w:p>
    <w:p w14:paraId="0A82FA96" w14:textId="77777777" w:rsidR="00081887" w:rsidRDefault="00081887" w:rsidP="0033027B">
      <w:pPr>
        <w:rPr>
          <w:rFonts w:ascii="Times New Roman" w:hAnsi="Times New Roman"/>
        </w:rPr>
      </w:pPr>
    </w:p>
    <w:p w14:paraId="6BF9637C" w14:textId="77777777" w:rsidR="00E97FD1" w:rsidRDefault="00E97FD1" w:rsidP="00E97FD1">
      <w:pPr>
        <w:rPr>
          <w:rFonts w:ascii="Times New Roman" w:hAnsi="Times New Roman"/>
          <w:b/>
          <w:szCs w:val="24"/>
        </w:rPr>
      </w:pPr>
      <w:r w:rsidRPr="00790B99">
        <w:rPr>
          <w:rFonts w:ascii="Times New Roman" w:hAnsi="Times New Roman"/>
          <w:b/>
          <w:szCs w:val="24"/>
        </w:rPr>
        <w:t xml:space="preserve">For JITC: </w:t>
      </w:r>
    </w:p>
    <w:p w14:paraId="06B00680" w14:textId="77777777" w:rsidR="00DE50D8" w:rsidRDefault="00DE50D8" w:rsidP="00E97FD1">
      <w:pPr>
        <w:rPr>
          <w:rFonts w:ascii="Times New Roman" w:hAnsi="Times New Roman"/>
          <w:b/>
          <w:szCs w:val="24"/>
        </w:rPr>
      </w:pPr>
    </w:p>
    <w:p w14:paraId="596A7B64" w14:textId="1EC8EE40" w:rsidR="00E97FD1" w:rsidRDefault="00E97FD1" w:rsidP="00DF755F">
      <w:pPr>
        <w:pStyle w:val="ListParagraph"/>
        <w:numPr>
          <w:ilvl w:val="0"/>
          <w:numId w:val="59"/>
        </w:numPr>
        <w:tabs>
          <w:tab w:val="left" w:pos="810"/>
        </w:tabs>
        <w:ind w:left="720" w:hanging="720"/>
        <w:rPr>
          <w:rFonts w:ascii="Times New Roman" w:hAnsi="Times New Roman"/>
          <w:szCs w:val="24"/>
        </w:rPr>
      </w:pPr>
      <w:r w:rsidRPr="00012BF7">
        <w:rPr>
          <w:rFonts w:ascii="Times New Roman" w:hAnsi="Times New Roman"/>
          <w:szCs w:val="24"/>
        </w:rPr>
        <w:t xml:space="preserve">Review information in </w:t>
      </w:r>
      <w:r w:rsidR="00EC5BAB">
        <w:rPr>
          <w:rFonts w:ascii="Times New Roman" w:hAnsi="Times New Roman"/>
          <w:szCs w:val="24"/>
        </w:rPr>
        <w:t xml:space="preserve">the </w:t>
      </w:r>
      <w:r w:rsidRPr="00012BF7">
        <w:rPr>
          <w:rFonts w:ascii="Times New Roman" w:hAnsi="Times New Roman"/>
          <w:szCs w:val="24"/>
        </w:rPr>
        <w:t>request</w:t>
      </w:r>
      <w:r w:rsidR="00C97431">
        <w:rPr>
          <w:rFonts w:ascii="Times New Roman" w:hAnsi="Times New Roman"/>
          <w:szCs w:val="24"/>
        </w:rPr>
        <w:t xml:space="preserve"> form</w:t>
      </w:r>
      <w:r w:rsidRPr="00012BF7">
        <w:rPr>
          <w:rFonts w:ascii="Times New Roman" w:hAnsi="Times New Roman"/>
          <w:szCs w:val="24"/>
        </w:rPr>
        <w:t xml:space="preserve"> (Section</w:t>
      </w:r>
      <w:r w:rsidR="00C97431">
        <w:rPr>
          <w:rFonts w:ascii="Times New Roman" w:hAnsi="Times New Roman"/>
          <w:szCs w:val="24"/>
        </w:rPr>
        <w:t>s</w:t>
      </w:r>
      <w:r w:rsidRPr="00012BF7">
        <w:rPr>
          <w:rFonts w:ascii="Times New Roman" w:hAnsi="Times New Roman"/>
          <w:szCs w:val="24"/>
        </w:rPr>
        <w:t xml:space="preserve"> A and B)</w:t>
      </w:r>
      <w:r>
        <w:rPr>
          <w:rFonts w:ascii="Times New Roman" w:hAnsi="Times New Roman"/>
          <w:szCs w:val="24"/>
        </w:rPr>
        <w:t>.</w:t>
      </w:r>
    </w:p>
    <w:p w14:paraId="4558E671" w14:textId="77777777" w:rsidR="00FC6926" w:rsidRPr="00F24954" w:rsidRDefault="00FC6926" w:rsidP="00F24954">
      <w:pPr>
        <w:tabs>
          <w:tab w:val="left" w:pos="810"/>
        </w:tabs>
        <w:rPr>
          <w:rFonts w:ascii="Times New Roman" w:hAnsi="Times New Roman"/>
          <w:szCs w:val="24"/>
        </w:rPr>
      </w:pPr>
    </w:p>
    <w:p w14:paraId="650C9919" w14:textId="18B0819C" w:rsidR="00E97FD1" w:rsidRDefault="00E97FD1" w:rsidP="00DF755F">
      <w:pPr>
        <w:pStyle w:val="ListParagraph"/>
        <w:numPr>
          <w:ilvl w:val="0"/>
          <w:numId w:val="59"/>
        </w:numPr>
        <w:tabs>
          <w:tab w:val="left" w:pos="810"/>
        </w:tabs>
        <w:ind w:left="720" w:hanging="720"/>
        <w:rPr>
          <w:rFonts w:ascii="Times New Roman" w:hAnsi="Times New Roman"/>
          <w:szCs w:val="24"/>
        </w:rPr>
      </w:pPr>
      <w:r w:rsidRPr="00012BF7">
        <w:rPr>
          <w:rFonts w:ascii="Times New Roman" w:hAnsi="Times New Roman"/>
          <w:szCs w:val="24"/>
        </w:rPr>
        <w:t>Review endorsements/responses</w:t>
      </w:r>
      <w:r>
        <w:rPr>
          <w:rFonts w:ascii="Times New Roman" w:hAnsi="Times New Roman"/>
          <w:szCs w:val="24"/>
        </w:rPr>
        <w:t xml:space="preserve">; render a </w:t>
      </w:r>
      <w:r w:rsidR="00901392">
        <w:rPr>
          <w:rFonts w:ascii="Times New Roman" w:hAnsi="Times New Roman"/>
          <w:szCs w:val="24"/>
        </w:rPr>
        <w:t>j</w:t>
      </w:r>
      <w:r>
        <w:rPr>
          <w:rFonts w:ascii="Times New Roman" w:hAnsi="Times New Roman"/>
          <w:szCs w:val="24"/>
        </w:rPr>
        <w:t xml:space="preserve">oint </w:t>
      </w:r>
      <w:r w:rsidR="00901392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>nteroperabilit</w:t>
      </w:r>
      <w:r w:rsidRPr="00B15FC4">
        <w:rPr>
          <w:rFonts w:ascii="Times New Roman" w:hAnsi="Times New Roman"/>
          <w:szCs w:val="24"/>
        </w:rPr>
        <w:t xml:space="preserve">y </w:t>
      </w:r>
      <w:r w:rsidR="00901392">
        <w:rPr>
          <w:rFonts w:ascii="Times New Roman" w:hAnsi="Times New Roman"/>
          <w:szCs w:val="24"/>
        </w:rPr>
        <w:t>d</w:t>
      </w:r>
      <w:r w:rsidRPr="00B15FC4">
        <w:rPr>
          <w:rFonts w:ascii="Times New Roman" w:hAnsi="Times New Roman"/>
          <w:szCs w:val="24"/>
        </w:rPr>
        <w:t>etermination (suspense: 30 calendar days AFTER receiving both Joint Staff and Applicable Service Component/Agency EA responses).</w:t>
      </w:r>
    </w:p>
    <w:p w14:paraId="11024DD7" w14:textId="77777777" w:rsidR="00FC6926" w:rsidRPr="00F24954" w:rsidRDefault="00FC6926" w:rsidP="00F24954">
      <w:pPr>
        <w:pStyle w:val="ListParagraph"/>
        <w:rPr>
          <w:rFonts w:ascii="Times New Roman" w:hAnsi="Times New Roman"/>
          <w:szCs w:val="24"/>
        </w:rPr>
      </w:pPr>
    </w:p>
    <w:p w14:paraId="2F5A31E5" w14:textId="5D65AF92" w:rsidR="00E97FD1" w:rsidRDefault="00E97FD1" w:rsidP="00DF755F">
      <w:pPr>
        <w:pStyle w:val="ListParagraph"/>
        <w:numPr>
          <w:ilvl w:val="0"/>
          <w:numId w:val="59"/>
        </w:numPr>
        <w:tabs>
          <w:tab w:val="left" w:pos="810"/>
        </w:tabs>
        <w:ind w:left="720" w:hanging="720"/>
        <w:rPr>
          <w:rFonts w:ascii="Times New Roman" w:hAnsi="Times New Roman"/>
          <w:szCs w:val="24"/>
        </w:rPr>
      </w:pPr>
      <w:r w:rsidRPr="00012BF7">
        <w:rPr>
          <w:rFonts w:ascii="Times New Roman" w:hAnsi="Times New Roman"/>
          <w:szCs w:val="24"/>
        </w:rPr>
        <w:t xml:space="preserve">Check </w:t>
      </w:r>
      <w:r w:rsidR="00D629FF">
        <w:rPr>
          <w:rFonts w:ascii="Times New Roman" w:hAnsi="Times New Roman"/>
          <w:szCs w:val="24"/>
        </w:rPr>
        <w:t xml:space="preserve">the </w:t>
      </w:r>
      <w:r w:rsidRPr="00012BF7">
        <w:rPr>
          <w:rFonts w:ascii="Times New Roman" w:hAnsi="Times New Roman"/>
          <w:szCs w:val="24"/>
        </w:rPr>
        <w:t>appropriate response below indicating</w:t>
      </w:r>
      <w:r w:rsidR="00910A1D">
        <w:rPr>
          <w:rFonts w:ascii="Times New Roman" w:hAnsi="Times New Roman"/>
          <w:szCs w:val="24"/>
        </w:rPr>
        <w:t xml:space="preserve"> </w:t>
      </w:r>
      <w:r w:rsidRPr="00012BF7">
        <w:rPr>
          <w:rFonts w:ascii="Times New Roman" w:hAnsi="Times New Roman"/>
          <w:szCs w:val="24"/>
        </w:rPr>
        <w:t>determination</w:t>
      </w:r>
      <w:r>
        <w:rPr>
          <w:rFonts w:ascii="Times New Roman" w:hAnsi="Times New Roman"/>
          <w:szCs w:val="24"/>
        </w:rPr>
        <w:t>.</w:t>
      </w:r>
    </w:p>
    <w:p w14:paraId="3BF49184" w14:textId="77777777" w:rsidR="00FC6926" w:rsidRPr="00F24954" w:rsidRDefault="00FC6926" w:rsidP="00F24954">
      <w:pPr>
        <w:tabs>
          <w:tab w:val="left" w:pos="810"/>
        </w:tabs>
        <w:rPr>
          <w:rFonts w:ascii="Times New Roman" w:hAnsi="Times New Roman"/>
          <w:szCs w:val="24"/>
        </w:rPr>
      </w:pPr>
    </w:p>
    <w:p w14:paraId="3238E18E" w14:textId="77777777" w:rsidR="00E97FD1" w:rsidRDefault="00E97FD1" w:rsidP="00DF755F">
      <w:pPr>
        <w:pStyle w:val="ListParagraph"/>
        <w:numPr>
          <w:ilvl w:val="0"/>
          <w:numId w:val="59"/>
        </w:numPr>
        <w:tabs>
          <w:tab w:val="left" w:pos="810"/>
        </w:tabs>
        <w:ind w:left="720" w:hanging="720"/>
        <w:rPr>
          <w:rFonts w:ascii="Times New Roman" w:hAnsi="Times New Roman"/>
          <w:szCs w:val="24"/>
        </w:rPr>
      </w:pPr>
      <w:r w:rsidRPr="00012BF7">
        <w:rPr>
          <w:rFonts w:ascii="Times New Roman" w:hAnsi="Times New Roman"/>
          <w:szCs w:val="24"/>
        </w:rPr>
        <w:t>Add clarifying remarks when appropriate.</w:t>
      </w:r>
    </w:p>
    <w:p w14:paraId="76E61061" w14:textId="77777777" w:rsidR="00FC6926" w:rsidRPr="00F24954" w:rsidRDefault="00FC6926" w:rsidP="00F24954">
      <w:pPr>
        <w:pStyle w:val="ListParagraph"/>
        <w:rPr>
          <w:rFonts w:ascii="Times New Roman" w:hAnsi="Times New Roman"/>
          <w:szCs w:val="24"/>
        </w:rPr>
      </w:pPr>
    </w:p>
    <w:p w14:paraId="4B31C360" w14:textId="2B8E7CB2" w:rsidR="00E97FD1" w:rsidRDefault="00E97FD1" w:rsidP="00DF755F">
      <w:pPr>
        <w:pStyle w:val="ListParagraph"/>
        <w:numPr>
          <w:ilvl w:val="0"/>
          <w:numId w:val="59"/>
        </w:numPr>
        <w:tabs>
          <w:tab w:val="left" w:pos="810"/>
        </w:tabs>
        <w:ind w:left="720" w:hanging="720"/>
        <w:rPr>
          <w:rFonts w:ascii="Times New Roman" w:hAnsi="Times New Roman"/>
          <w:szCs w:val="24"/>
        </w:rPr>
      </w:pPr>
      <w:r w:rsidRPr="00012BF7">
        <w:rPr>
          <w:rFonts w:ascii="Times New Roman" w:hAnsi="Times New Roman"/>
          <w:szCs w:val="24"/>
        </w:rPr>
        <w:t>Digitally sign</w:t>
      </w:r>
      <w:r w:rsidR="00D629FF">
        <w:rPr>
          <w:rFonts w:ascii="Times New Roman" w:hAnsi="Times New Roman"/>
          <w:szCs w:val="24"/>
        </w:rPr>
        <w:t xml:space="preserve"> below</w:t>
      </w:r>
      <w:r>
        <w:rPr>
          <w:rFonts w:ascii="Times New Roman" w:hAnsi="Times New Roman"/>
          <w:szCs w:val="24"/>
        </w:rPr>
        <w:t>.</w:t>
      </w:r>
    </w:p>
    <w:p w14:paraId="3EF68ADF" w14:textId="77777777" w:rsidR="00926BE9" w:rsidRPr="00F24954" w:rsidRDefault="00926BE9" w:rsidP="00F24954">
      <w:pPr>
        <w:tabs>
          <w:tab w:val="left" w:pos="810"/>
        </w:tabs>
        <w:rPr>
          <w:rFonts w:ascii="Times New Roman" w:hAnsi="Times New Roman"/>
          <w:szCs w:val="24"/>
        </w:rPr>
      </w:pPr>
    </w:p>
    <w:p w14:paraId="443A56ED" w14:textId="13350690" w:rsidR="00E97FD1" w:rsidRPr="00F24954" w:rsidRDefault="00E97FD1" w:rsidP="00F24954">
      <w:pPr>
        <w:pStyle w:val="ListParagraph"/>
        <w:numPr>
          <w:ilvl w:val="0"/>
          <w:numId w:val="59"/>
        </w:numPr>
        <w:tabs>
          <w:tab w:val="left" w:pos="810"/>
        </w:tabs>
        <w:ind w:left="720" w:hanging="720"/>
        <w:rPr>
          <w:rFonts w:ascii="Times New Roman" w:hAnsi="Times New Roman"/>
          <w:szCs w:val="24"/>
        </w:rPr>
      </w:pPr>
      <w:r w:rsidRPr="00F24954">
        <w:rPr>
          <w:rFonts w:ascii="Times New Roman" w:hAnsi="Times New Roman"/>
          <w:szCs w:val="24"/>
        </w:rPr>
        <w:t xml:space="preserve">Maintain a copy of the Joint </w:t>
      </w:r>
      <w:r w:rsidR="00EC75E6">
        <w:rPr>
          <w:rFonts w:ascii="Times New Roman" w:hAnsi="Times New Roman"/>
          <w:szCs w:val="24"/>
        </w:rPr>
        <w:t>Interoperability</w:t>
      </w:r>
      <w:r w:rsidRPr="00F24954">
        <w:rPr>
          <w:rFonts w:ascii="Times New Roman" w:hAnsi="Times New Roman"/>
          <w:szCs w:val="24"/>
        </w:rPr>
        <w:t xml:space="preserve"> Recertification Request Package for official records in </w:t>
      </w:r>
      <w:r w:rsidR="00DF76EE">
        <w:rPr>
          <w:rFonts w:ascii="Times New Roman" w:hAnsi="Times New Roman"/>
          <w:szCs w:val="24"/>
        </w:rPr>
        <w:t xml:space="preserve">the </w:t>
      </w:r>
      <w:r w:rsidRPr="00F24954">
        <w:rPr>
          <w:rFonts w:ascii="Times New Roman" w:hAnsi="Times New Roman"/>
          <w:szCs w:val="24"/>
        </w:rPr>
        <w:t>JITC repository (STP)</w:t>
      </w:r>
      <w:r w:rsidR="00960AF5" w:rsidRPr="00F24954">
        <w:rPr>
          <w:rFonts w:ascii="Times New Roman" w:hAnsi="Times New Roman"/>
          <w:szCs w:val="24"/>
        </w:rPr>
        <w:t xml:space="preserve"> and email a copy to the respective stakeholders.</w:t>
      </w:r>
    </w:p>
    <w:p w14:paraId="77D90C7A" w14:textId="77777777" w:rsidR="00E97FD1" w:rsidRDefault="00E97FD1" w:rsidP="00E97FD1">
      <w:pPr>
        <w:rPr>
          <w:rFonts w:ascii="Times New Roman" w:hAnsi="Times New Roman"/>
        </w:rPr>
      </w:pPr>
    </w:p>
    <w:p w14:paraId="5CC092B0" w14:textId="26283EE8" w:rsidR="00E97FD1" w:rsidRPr="003960AB" w:rsidRDefault="00E97FD1" w:rsidP="00E97FD1">
      <w:pPr>
        <w:rPr>
          <w:rFonts w:ascii="Times New Roman" w:hAnsi="Times New Roman"/>
          <w:b/>
        </w:rPr>
      </w:pPr>
      <w:r w:rsidRPr="003960AB">
        <w:rPr>
          <w:rFonts w:ascii="Times New Roman" w:hAnsi="Times New Roman"/>
          <w:b/>
        </w:rPr>
        <w:t xml:space="preserve">JITC </w:t>
      </w:r>
      <w:r w:rsidR="00621F42">
        <w:rPr>
          <w:rFonts w:ascii="Times New Roman" w:hAnsi="Times New Roman"/>
          <w:b/>
        </w:rPr>
        <w:t>j</w:t>
      </w:r>
      <w:r w:rsidRPr="00B15FC4">
        <w:rPr>
          <w:rFonts w:ascii="Times New Roman" w:hAnsi="Times New Roman"/>
          <w:b/>
        </w:rPr>
        <w:t xml:space="preserve">oint </w:t>
      </w:r>
      <w:r w:rsidR="00621F42">
        <w:rPr>
          <w:rFonts w:ascii="Times New Roman" w:hAnsi="Times New Roman"/>
          <w:b/>
        </w:rPr>
        <w:t>interoperability validation</w:t>
      </w:r>
      <w:r w:rsidRPr="003960AB">
        <w:rPr>
          <w:rFonts w:ascii="Times New Roman" w:hAnsi="Times New Roman"/>
          <w:b/>
        </w:rPr>
        <w:t xml:space="preserve"> based on review of reque</w:t>
      </w:r>
      <w:r>
        <w:rPr>
          <w:rFonts w:ascii="Times New Roman" w:hAnsi="Times New Roman"/>
          <w:b/>
        </w:rPr>
        <w:t>st and staffing recommendations</w:t>
      </w:r>
      <w:r w:rsidR="00621F42">
        <w:rPr>
          <w:rFonts w:ascii="Times New Roman" w:hAnsi="Times New Roman"/>
          <w:b/>
        </w:rPr>
        <w:t>:</w:t>
      </w:r>
    </w:p>
    <w:p w14:paraId="62C85934" w14:textId="77777777" w:rsidR="00E97FD1" w:rsidRDefault="00E97FD1" w:rsidP="00E97FD1">
      <w:pPr>
        <w:rPr>
          <w:rFonts w:ascii="Times New Roman" w:hAnsi="Times New Roman"/>
        </w:rPr>
      </w:pPr>
    </w:p>
    <w:p w14:paraId="3B1315FA" w14:textId="73055D9E" w:rsidR="00E97FD1" w:rsidRDefault="005B2481" w:rsidP="00E97FD1">
      <w:pPr>
        <w:rPr>
          <w:rFonts w:ascii="Times New Roman" w:hAnsi="Times New Roman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-575125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38DB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E97FD1">
        <w:rPr>
          <w:rFonts w:ascii="Times New Roman" w:hAnsi="Times New Roman"/>
        </w:rPr>
        <w:tab/>
        <w:t xml:space="preserve">Sufficient information to </w:t>
      </w:r>
      <w:r w:rsidR="00405717">
        <w:rPr>
          <w:rFonts w:ascii="Times New Roman" w:hAnsi="Times New Roman"/>
        </w:rPr>
        <w:t>re</w:t>
      </w:r>
      <w:r w:rsidR="00E97FD1">
        <w:rPr>
          <w:rFonts w:ascii="Times New Roman" w:hAnsi="Times New Roman"/>
        </w:rPr>
        <w:t>certify.</w:t>
      </w:r>
    </w:p>
    <w:p w14:paraId="663EFBD9" w14:textId="77777777" w:rsidR="00E97FD1" w:rsidRDefault="00E97FD1" w:rsidP="00E97FD1">
      <w:pPr>
        <w:rPr>
          <w:rFonts w:ascii="Times New Roman" w:hAnsi="Times New Roman"/>
        </w:rPr>
      </w:pPr>
    </w:p>
    <w:p w14:paraId="1950A07B" w14:textId="77777777" w:rsidR="00E97FD1" w:rsidRDefault="00E97FD1" w:rsidP="00E97FD1">
      <w:pPr>
        <w:rPr>
          <w:rFonts w:ascii="Times New Roman" w:hAnsi="Times New Roman"/>
        </w:rPr>
      </w:pPr>
      <w:r>
        <w:rPr>
          <w:rFonts w:ascii="Times New Roman" w:hAnsi="Times New Roman"/>
        </w:rPr>
        <w:t>Or</w:t>
      </w:r>
    </w:p>
    <w:p w14:paraId="452950B2" w14:textId="77777777" w:rsidR="00E97FD1" w:rsidRDefault="00E97FD1" w:rsidP="00E97FD1">
      <w:pPr>
        <w:rPr>
          <w:rFonts w:ascii="Times New Roman" w:hAnsi="Times New Roman"/>
        </w:rPr>
      </w:pPr>
    </w:p>
    <w:p w14:paraId="5D09977A" w14:textId="5F0AC19D" w:rsidR="00E97FD1" w:rsidRDefault="005B2481" w:rsidP="00E97FD1">
      <w:pPr>
        <w:rPr>
          <w:rFonts w:ascii="Times New Roman" w:hAnsi="Times New Roman"/>
        </w:rPr>
      </w:pPr>
      <w:sdt>
        <w:sdtPr>
          <w:rPr>
            <w:color w:val="auto"/>
            <w:sz w:val="32"/>
            <w:szCs w:val="32"/>
            <w:shd w:val="clear" w:color="auto" w:fill="E6E6E6"/>
          </w:rPr>
          <w:id w:val="1446962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38DB" w:rsidRPr="00F24954">
            <w:rPr>
              <w:rFonts w:ascii="MS Gothic" w:eastAsia="MS Gothic" w:hAnsi="MS Gothic"/>
              <w:color w:val="auto"/>
              <w:sz w:val="32"/>
              <w:szCs w:val="32"/>
              <w:shd w:val="clear" w:color="auto" w:fill="E6E6E6"/>
            </w:rPr>
            <w:t>☐</w:t>
          </w:r>
        </w:sdtContent>
      </w:sdt>
      <w:r w:rsidR="00E97FD1">
        <w:rPr>
          <w:rFonts w:ascii="Times New Roman" w:hAnsi="Times New Roman"/>
        </w:rPr>
        <w:tab/>
        <w:t xml:space="preserve">Additional data (test/evaluation) required for </w:t>
      </w:r>
      <w:r w:rsidR="002870B5">
        <w:rPr>
          <w:rFonts w:ascii="Times New Roman" w:hAnsi="Times New Roman"/>
        </w:rPr>
        <w:t>j</w:t>
      </w:r>
      <w:r w:rsidR="00E97FD1" w:rsidRPr="00B15FC4">
        <w:rPr>
          <w:rFonts w:ascii="Times New Roman" w:hAnsi="Times New Roman"/>
        </w:rPr>
        <w:t xml:space="preserve">oint </w:t>
      </w:r>
      <w:r w:rsidR="002870B5">
        <w:rPr>
          <w:rFonts w:ascii="Times New Roman" w:hAnsi="Times New Roman"/>
        </w:rPr>
        <w:t>interoperability</w:t>
      </w:r>
      <w:r w:rsidR="00E97FD1">
        <w:rPr>
          <w:rFonts w:ascii="Times New Roman" w:hAnsi="Times New Roman"/>
        </w:rPr>
        <w:t xml:space="preserve"> </w:t>
      </w:r>
      <w:r w:rsidR="00EE5702">
        <w:rPr>
          <w:rFonts w:ascii="Times New Roman" w:hAnsi="Times New Roman"/>
        </w:rPr>
        <w:t>recertification</w:t>
      </w:r>
      <w:r w:rsidR="00E97FD1">
        <w:rPr>
          <w:rFonts w:ascii="Times New Roman" w:hAnsi="Times New Roman"/>
        </w:rPr>
        <w:t>.</w:t>
      </w:r>
    </w:p>
    <w:p w14:paraId="540502DA" w14:textId="77777777" w:rsidR="00E97FD1" w:rsidRDefault="00E97FD1" w:rsidP="00E97FD1">
      <w:pPr>
        <w:rPr>
          <w:rFonts w:ascii="Times New Roman" w:hAnsi="Times New Roman"/>
        </w:rPr>
      </w:pPr>
    </w:p>
    <w:p w14:paraId="5F4B55BC" w14:textId="77777777" w:rsidR="00E97FD1" w:rsidRDefault="00E97FD1" w:rsidP="00E97FD1">
      <w:pPr>
        <w:rPr>
          <w:rFonts w:ascii="Times New Roman" w:hAnsi="Times New Roman"/>
        </w:rPr>
      </w:pPr>
    </w:p>
    <w:p w14:paraId="682506C1" w14:textId="77777777" w:rsidR="00E97FD1" w:rsidRDefault="00E97FD1" w:rsidP="00E97FD1">
      <w:pPr>
        <w:rPr>
          <w:rFonts w:ascii="Times New Roman" w:hAnsi="Times New Roman"/>
        </w:rPr>
      </w:pPr>
    </w:p>
    <w:p w14:paraId="6F8104CF" w14:textId="7200BB50" w:rsidR="00E97FD1" w:rsidRDefault="00E97FD1" w:rsidP="00F2495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Signature </w:t>
      </w:r>
      <w:sdt>
        <w:sdtPr>
          <w:rPr>
            <w:rFonts w:ascii="Times New Roman" w:hAnsi="Times New Roman"/>
          </w:rPr>
          <w:id w:val="1273909210"/>
          <w:placeholder>
            <w:docPart w:val="B5F2ED58E0D04C9091EDACFEFACA3473"/>
          </w:placeholder>
          <w:showingPlcHdr/>
        </w:sdtPr>
        <w:sdtEndPr/>
        <w:sdtContent>
          <w:r w:rsidR="006B3F56" w:rsidRPr="004C6232">
            <w:rPr>
              <w:rStyle w:val="PlaceholderText"/>
            </w:rPr>
            <w:t>Click or tap here to enter text.</w:t>
          </w:r>
        </w:sdtContent>
      </w:sdt>
      <w:r w:rsidRPr="00063DD8">
        <w:rPr>
          <w:rFonts w:ascii="Times New Roman" w:hAnsi="Times New Roman"/>
        </w:rPr>
        <w:t xml:space="preserve">on </w:t>
      </w:r>
      <w:sdt>
        <w:sdtPr>
          <w:rPr>
            <w:rFonts w:ascii="Times New Roman" w:hAnsi="Times New Roman"/>
          </w:rPr>
          <w:id w:val="809750412"/>
          <w:placeholder>
            <w:docPart w:val="FB40F4CDFE1F4F49892DE38DD8F2352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6B3F56" w:rsidRPr="004C6232">
            <w:rPr>
              <w:rStyle w:val="PlaceholderText"/>
            </w:rPr>
            <w:t>Click or tap to enter a date.</w:t>
          </w:r>
        </w:sdtContent>
      </w:sdt>
    </w:p>
    <w:p w14:paraId="0A82FAAC" w14:textId="77777777" w:rsidR="00755011" w:rsidRDefault="00755011" w:rsidP="0033027B">
      <w:pPr>
        <w:rPr>
          <w:rFonts w:ascii="Times New Roman" w:hAnsi="Times New Roman"/>
        </w:rPr>
      </w:pPr>
    </w:p>
    <w:p w14:paraId="0A82FAAD" w14:textId="77777777" w:rsidR="00755011" w:rsidRPr="00063DD8" w:rsidRDefault="00755011" w:rsidP="0033027B">
      <w:pPr>
        <w:rPr>
          <w:rFonts w:ascii="Times New Roman" w:hAnsi="Times New Roman"/>
        </w:rPr>
      </w:pPr>
    </w:p>
    <w:sectPr w:rsidR="00755011" w:rsidRPr="00063DD8" w:rsidSect="00F674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280EE" w14:textId="77777777" w:rsidR="005C4481" w:rsidRDefault="005C4481">
      <w:r>
        <w:separator/>
      </w:r>
    </w:p>
  </w:endnote>
  <w:endnote w:type="continuationSeparator" w:id="0">
    <w:p w14:paraId="3B652F00" w14:textId="77777777" w:rsidR="005C4481" w:rsidRDefault="005C4481">
      <w:r>
        <w:continuationSeparator/>
      </w:r>
    </w:p>
  </w:endnote>
  <w:endnote w:type="continuationNotice" w:id="1">
    <w:p w14:paraId="3B0B0A1E" w14:textId="77777777" w:rsidR="005C4481" w:rsidRDefault="005C44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4AF1" w14:textId="77777777" w:rsidR="003419C7" w:rsidRDefault="003419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FAB8" w14:textId="56F902CC" w:rsidR="00CF3BDD" w:rsidRPr="007827B4" w:rsidRDefault="00093E4A" w:rsidP="13E80B86">
    <w:pPr>
      <w:pStyle w:val="Footer"/>
      <w:tabs>
        <w:tab w:val="clear" w:pos="4153"/>
        <w:tab w:val="clear" w:pos="8306"/>
        <w:tab w:val="right" w:pos="9360"/>
      </w:tabs>
      <w:rPr>
        <w:sz w:val="16"/>
        <w:szCs w:val="16"/>
      </w:rPr>
    </w:pPr>
    <w:r w:rsidRPr="007827B4">
      <w:rPr>
        <w:sz w:val="16"/>
        <w:szCs w:val="16"/>
      </w:rPr>
      <w:t xml:space="preserve">Joint </w:t>
    </w:r>
    <w:r w:rsidR="00CF3BDD" w:rsidRPr="007827B4">
      <w:rPr>
        <w:sz w:val="16"/>
        <w:szCs w:val="16"/>
      </w:rPr>
      <w:t>Interoperability Recertification Request Form</w:t>
    </w:r>
    <w:r w:rsidR="00CF3BDD" w:rsidRPr="00F24954">
      <w:rPr>
        <w:sz w:val="16"/>
        <w:szCs w:val="16"/>
      </w:rPr>
      <w:tab/>
    </w:r>
    <w:r w:rsidR="003419C7">
      <w:rPr>
        <w:sz w:val="16"/>
        <w:szCs w:val="16"/>
      </w:rPr>
      <w:t>Februar</w:t>
    </w:r>
    <w:r w:rsidR="003419C7" w:rsidRPr="007827B4">
      <w:rPr>
        <w:sz w:val="16"/>
        <w:szCs w:val="16"/>
      </w:rPr>
      <w:t xml:space="preserve">y </w:t>
    </w:r>
    <w:r w:rsidR="00FB6B6F" w:rsidRPr="007827B4">
      <w:rPr>
        <w:sz w:val="16"/>
        <w:szCs w:val="16"/>
      </w:rPr>
      <w:t>2025</w:t>
    </w:r>
  </w:p>
  <w:p w14:paraId="0A82FABB" w14:textId="58F2FAB9" w:rsidR="00CF3BDD" w:rsidRPr="00703DC8" w:rsidRDefault="005B2481" w:rsidP="00F24954">
    <w:pPr>
      <w:pStyle w:val="Footer"/>
      <w:tabs>
        <w:tab w:val="clear" w:pos="4153"/>
        <w:tab w:val="clear" w:pos="8306"/>
        <w:tab w:val="center" w:pos="0"/>
        <w:tab w:val="right" w:pos="9360"/>
      </w:tabs>
      <w:jc w:val="center"/>
      <w:rPr>
        <w:sz w:val="16"/>
        <w:szCs w:val="16"/>
      </w:rPr>
    </w:pPr>
    <w:sdt>
      <w:sdtPr>
        <w:rPr>
          <w:color w:val="2B579A"/>
          <w:shd w:val="clear" w:color="auto" w:fill="E6E6E6"/>
        </w:rPr>
        <w:id w:val="16555281"/>
        <w:docPartObj>
          <w:docPartGallery w:val="Page Numbers (Bottom of Page)"/>
          <w:docPartUnique/>
        </w:docPartObj>
      </w:sdtPr>
      <w:sdtEndPr>
        <w:rPr>
          <w:color w:val="auto"/>
          <w:szCs w:val="24"/>
          <w:shd w:val="clear" w:color="auto" w:fill="auto"/>
        </w:rPr>
      </w:sdtEndPr>
      <w:sdtContent>
        <w:r w:rsidR="00CF3BDD" w:rsidRPr="00F24954">
          <w:rPr>
            <w:sz w:val="24"/>
            <w:szCs w:val="24"/>
            <w:shd w:val="clear" w:color="auto" w:fill="E6E6E6"/>
          </w:rPr>
          <w:fldChar w:fldCharType="begin"/>
        </w:r>
        <w:r w:rsidR="00CF3BDD" w:rsidRPr="00F24954">
          <w:rPr>
            <w:sz w:val="24"/>
            <w:szCs w:val="24"/>
          </w:rPr>
          <w:instrText xml:space="preserve"> PAGE   \* MERGEFORMAT </w:instrText>
        </w:r>
        <w:r w:rsidR="00CF3BDD" w:rsidRPr="00F24954">
          <w:rPr>
            <w:color w:val="2B579A"/>
            <w:sz w:val="24"/>
            <w:szCs w:val="24"/>
            <w:shd w:val="clear" w:color="auto" w:fill="E6E6E6"/>
          </w:rPr>
          <w:fldChar w:fldCharType="separate"/>
        </w:r>
        <w:r w:rsidR="00A44B44" w:rsidRPr="00F24954">
          <w:rPr>
            <w:noProof/>
            <w:sz w:val="24"/>
            <w:szCs w:val="24"/>
          </w:rPr>
          <w:t>2</w:t>
        </w:r>
        <w:r w:rsidR="00CF3BDD" w:rsidRPr="00F24954">
          <w:rPr>
            <w:sz w:val="24"/>
            <w:szCs w:val="24"/>
            <w:shd w:val="clear" w:color="auto" w:fill="E6E6E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DDDC7" w14:textId="77777777" w:rsidR="003419C7" w:rsidRDefault="003419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3D24B" w14:textId="77777777" w:rsidR="005C4481" w:rsidRDefault="005C4481">
      <w:r>
        <w:separator/>
      </w:r>
    </w:p>
  </w:footnote>
  <w:footnote w:type="continuationSeparator" w:id="0">
    <w:p w14:paraId="74DDF308" w14:textId="77777777" w:rsidR="005C4481" w:rsidRDefault="005C4481">
      <w:r>
        <w:continuationSeparator/>
      </w:r>
    </w:p>
  </w:footnote>
  <w:footnote w:type="continuationNotice" w:id="1">
    <w:p w14:paraId="7473CCFD" w14:textId="77777777" w:rsidR="005C4481" w:rsidRDefault="005C44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1CA1" w14:textId="77777777" w:rsidR="003419C7" w:rsidRDefault="003419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FAB6" w14:textId="6DC0A7FF" w:rsidR="00CF3BDD" w:rsidRPr="00F24954" w:rsidRDefault="00196E3F" w:rsidP="00F24954">
    <w:pPr>
      <w:pStyle w:val="Header"/>
      <w:jc w:val="center"/>
      <w:rPr>
        <w:b/>
        <w:bCs/>
        <w:sz w:val="24"/>
        <w:szCs w:val="24"/>
      </w:rPr>
    </w:pPr>
    <w:r w:rsidRPr="00F24954">
      <w:rPr>
        <w:b/>
        <w:bCs/>
        <w:sz w:val="24"/>
        <w:szCs w:val="24"/>
      </w:rPr>
      <w:t>Department of Defense Interoperability Steering Group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ADCE1" w14:textId="77777777" w:rsidR="003419C7" w:rsidRDefault="003419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E56C5"/>
    <w:multiLevelType w:val="hybridMultilevel"/>
    <w:tmpl w:val="6EEE137E"/>
    <w:lvl w:ilvl="0" w:tplc="BB287CFA">
      <w:start w:val="1"/>
      <w:numFmt w:val="decimal"/>
      <w:lvlText w:val="%1)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184"/>
    <w:multiLevelType w:val="hybridMultilevel"/>
    <w:tmpl w:val="83C47A7A"/>
    <w:lvl w:ilvl="0" w:tplc="DA163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C4F66"/>
    <w:multiLevelType w:val="hybridMultilevel"/>
    <w:tmpl w:val="D512C94A"/>
    <w:lvl w:ilvl="0" w:tplc="14E01E9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AEB03ED"/>
    <w:multiLevelType w:val="hybridMultilevel"/>
    <w:tmpl w:val="A5A657B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C3E1F"/>
    <w:multiLevelType w:val="hybridMultilevel"/>
    <w:tmpl w:val="15C8066A"/>
    <w:lvl w:ilvl="0" w:tplc="38881A7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77853"/>
    <w:multiLevelType w:val="hybridMultilevel"/>
    <w:tmpl w:val="D6D8B928"/>
    <w:lvl w:ilvl="0" w:tplc="B4DCFD4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82752"/>
    <w:multiLevelType w:val="hybridMultilevel"/>
    <w:tmpl w:val="3CB68CDE"/>
    <w:lvl w:ilvl="0" w:tplc="57FA7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0553F0"/>
    <w:multiLevelType w:val="hybridMultilevel"/>
    <w:tmpl w:val="EAF2C6AC"/>
    <w:lvl w:ilvl="0" w:tplc="5024E482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142AA0"/>
    <w:multiLevelType w:val="hybridMultilevel"/>
    <w:tmpl w:val="0B0C1E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305900"/>
    <w:multiLevelType w:val="hybridMultilevel"/>
    <w:tmpl w:val="D95051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3D86C1E"/>
    <w:multiLevelType w:val="hybridMultilevel"/>
    <w:tmpl w:val="B6F2EC4E"/>
    <w:lvl w:ilvl="0" w:tplc="FFFFFFFF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A87631"/>
    <w:multiLevelType w:val="hybridMultilevel"/>
    <w:tmpl w:val="1A163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1277A8"/>
    <w:multiLevelType w:val="hybridMultilevel"/>
    <w:tmpl w:val="52E6C6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C83DB2"/>
    <w:multiLevelType w:val="hybridMultilevel"/>
    <w:tmpl w:val="9E941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6E27E92"/>
    <w:multiLevelType w:val="hybridMultilevel"/>
    <w:tmpl w:val="7E2A901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89705D6"/>
    <w:multiLevelType w:val="hybridMultilevel"/>
    <w:tmpl w:val="1A42C406"/>
    <w:lvl w:ilvl="0" w:tplc="E46A4A78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0710F7"/>
    <w:multiLevelType w:val="hybridMultilevel"/>
    <w:tmpl w:val="05D289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0D6D8A"/>
    <w:multiLevelType w:val="hybridMultilevel"/>
    <w:tmpl w:val="432C7E54"/>
    <w:lvl w:ilvl="0" w:tplc="4686D374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CC7B5E"/>
    <w:multiLevelType w:val="hybridMultilevel"/>
    <w:tmpl w:val="597A1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4D0D4B"/>
    <w:multiLevelType w:val="hybridMultilevel"/>
    <w:tmpl w:val="543E22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500F3D"/>
    <w:multiLevelType w:val="hybridMultilevel"/>
    <w:tmpl w:val="892CC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AB2562"/>
    <w:multiLevelType w:val="hybridMultilevel"/>
    <w:tmpl w:val="8A24033E"/>
    <w:lvl w:ilvl="0" w:tplc="FFFFFFFF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10735"/>
    <w:multiLevelType w:val="hybridMultilevel"/>
    <w:tmpl w:val="9C6A28D6"/>
    <w:lvl w:ilvl="0" w:tplc="13E207BC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4F571F"/>
    <w:multiLevelType w:val="hybridMultilevel"/>
    <w:tmpl w:val="2DE891AE"/>
    <w:lvl w:ilvl="0" w:tplc="F1C2240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6550CC"/>
    <w:multiLevelType w:val="hybridMultilevel"/>
    <w:tmpl w:val="FE664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C95D02"/>
    <w:multiLevelType w:val="hybridMultilevel"/>
    <w:tmpl w:val="1B4A2482"/>
    <w:lvl w:ilvl="0" w:tplc="FFFFFFFF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572ED7"/>
    <w:multiLevelType w:val="hybridMultilevel"/>
    <w:tmpl w:val="0E402898"/>
    <w:lvl w:ilvl="0" w:tplc="640E06F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640F10"/>
    <w:multiLevelType w:val="hybridMultilevel"/>
    <w:tmpl w:val="D936A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E1C79C7"/>
    <w:multiLevelType w:val="hybridMultilevel"/>
    <w:tmpl w:val="662E8E86"/>
    <w:lvl w:ilvl="0" w:tplc="53D48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33F1785"/>
    <w:multiLevelType w:val="hybridMultilevel"/>
    <w:tmpl w:val="801E6288"/>
    <w:lvl w:ilvl="0" w:tplc="B66AA168">
      <w:start w:val="7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47206994"/>
    <w:multiLevelType w:val="hybridMultilevel"/>
    <w:tmpl w:val="5AD8A8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442422"/>
    <w:multiLevelType w:val="hybridMultilevel"/>
    <w:tmpl w:val="E9FAA03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9C49B9"/>
    <w:multiLevelType w:val="hybridMultilevel"/>
    <w:tmpl w:val="E0408A46"/>
    <w:lvl w:ilvl="0" w:tplc="DCE85CD4">
      <w:start w:val="1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1963C57"/>
    <w:multiLevelType w:val="hybridMultilevel"/>
    <w:tmpl w:val="0C9AE45C"/>
    <w:lvl w:ilvl="0" w:tplc="4686D374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7920F2"/>
    <w:multiLevelType w:val="hybridMultilevel"/>
    <w:tmpl w:val="F31AE686"/>
    <w:lvl w:ilvl="0" w:tplc="B4107CB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53204574"/>
    <w:multiLevelType w:val="hybridMultilevel"/>
    <w:tmpl w:val="63983944"/>
    <w:lvl w:ilvl="0" w:tplc="2B105FFC">
      <w:start w:val="7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6" w15:restartNumberingAfterBreak="0">
    <w:nsid w:val="54DC45F9"/>
    <w:multiLevelType w:val="hybridMultilevel"/>
    <w:tmpl w:val="2242821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2A7907"/>
    <w:multiLevelType w:val="hybridMultilevel"/>
    <w:tmpl w:val="B274B8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6611BFD"/>
    <w:multiLevelType w:val="hybridMultilevel"/>
    <w:tmpl w:val="C8CCDFC6"/>
    <w:lvl w:ilvl="0" w:tplc="3C0AC07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135692"/>
    <w:multiLevelType w:val="hybridMultilevel"/>
    <w:tmpl w:val="B494098A"/>
    <w:lvl w:ilvl="0" w:tplc="498CF2E4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CA904C2"/>
    <w:multiLevelType w:val="hybridMultilevel"/>
    <w:tmpl w:val="BB10F90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DE602AA"/>
    <w:multiLevelType w:val="hybridMultilevel"/>
    <w:tmpl w:val="C43A8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EF47DC"/>
    <w:multiLevelType w:val="hybridMultilevel"/>
    <w:tmpl w:val="7EE493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4345EB"/>
    <w:multiLevelType w:val="hybridMultilevel"/>
    <w:tmpl w:val="3A5EBB7E"/>
    <w:lvl w:ilvl="0" w:tplc="38881A7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562431"/>
    <w:multiLevelType w:val="hybridMultilevel"/>
    <w:tmpl w:val="C9F2F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4A3016"/>
    <w:multiLevelType w:val="hybridMultilevel"/>
    <w:tmpl w:val="B946671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04A47F9"/>
    <w:multiLevelType w:val="hybridMultilevel"/>
    <w:tmpl w:val="BC2EAD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5319C"/>
    <w:multiLevelType w:val="hybridMultilevel"/>
    <w:tmpl w:val="480A0C6C"/>
    <w:lvl w:ilvl="0" w:tplc="E3B08EA2">
      <w:start w:val="1"/>
      <w:numFmt w:val="decimal"/>
      <w:lvlText w:val="%1)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5B06433"/>
    <w:multiLevelType w:val="hybridMultilevel"/>
    <w:tmpl w:val="17BE247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5DE4F2D"/>
    <w:multiLevelType w:val="hybridMultilevel"/>
    <w:tmpl w:val="71BEE248"/>
    <w:lvl w:ilvl="0" w:tplc="6CFED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6DE201D"/>
    <w:multiLevelType w:val="hybridMultilevel"/>
    <w:tmpl w:val="523426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80A0243"/>
    <w:multiLevelType w:val="hybridMultilevel"/>
    <w:tmpl w:val="9094EF7C"/>
    <w:lvl w:ilvl="0" w:tplc="F60276C2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84B61D8"/>
    <w:multiLevelType w:val="hybridMultilevel"/>
    <w:tmpl w:val="4906BB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ECE1A48"/>
    <w:multiLevelType w:val="hybridMultilevel"/>
    <w:tmpl w:val="C88C32EE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F991548"/>
    <w:multiLevelType w:val="hybridMultilevel"/>
    <w:tmpl w:val="CC7A1C32"/>
    <w:lvl w:ilvl="0" w:tplc="9B28BD32">
      <w:start w:val="3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5521E44"/>
    <w:multiLevelType w:val="hybridMultilevel"/>
    <w:tmpl w:val="C3E25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2B498B"/>
    <w:multiLevelType w:val="hybridMultilevel"/>
    <w:tmpl w:val="5316DACA"/>
    <w:lvl w:ilvl="0" w:tplc="BF2215F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8725454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78F939A6"/>
    <w:multiLevelType w:val="hybridMultilevel"/>
    <w:tmpl w:val="4F6C7018"/>
    <w:lvl w:ilvl="0" w:tplc="C504B8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AD92F22"/>
    <w:multiLevelType w:val="hybridMultilevel"/>
    <w:tmpl w:val="48A4251A"/>
    <w:lvl w:ilvl="0" w:tplc="19E0F8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EF6D98"/>
    <w:multiLevelType w:val="hybridMultilevel"/>
    <w:tmpl w:val="71BEE248"/>
    <w:lvl w:ilvl="0" w:tplc="6CFED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5178223">
    <w:abstractNumId w:val="57"/>
  </w:num>
  <w:num w:numId="2" w16cid:durableId="843403560">
    <w:abstractNumId w:val="37"/>
  </w:num>
  <w:num w:numId="3" w16cid:durableId="1729495905">
    <w:abstractNumId w:val="48"/>
  </w:num>
  <w:num w:numId="4" w16cid:durableId="528301143">
    <w:abstractNumId w:val="9"/>
  </w:num>
  <w:num w:numId="5" w16cid:durableId="368385948">
    <w:abstractNumId w:val="29"/>
  </w:num>
  <w:num w:numId="6" w16cid:durableId="1385255975">
    <w:abstractNumId w:val="30"/>
  </w:num>
  <w:num w:numId="7" w16cid:durableId="233049312">
    <w:abstractNumId w:val="32"/>
  </w:num>
  <w:num w:numId="8" w16cid:durableId="2059433343">
    <w:abstractNumId w:val="15"/>
  </w:num>
  <w:num w:numId="9" w16cid:durableId="257718456">
    <w:abstractNumId w:val="16"/>
  </w:num>
  <w:num w:numId="10" w16cid:durableId="341708365">
    <w:abstractNumId w:val="43"/>
  </w:num>
  <w:num w:numId="11" w16cid:durableId="1927809419">
    <w:abstractNumId w:val="4"/>
  </w:num>
  <w:num w:numId="12" w16cid:durableId="973175089">
    <w:abstractNumId w:val="47"/>
  </w:num>
  <w:num w:numId="13" w16cid:durableId="1914005996">
    <w:abstractNumId w:val="2"/>
  </w:num>
  <w:num w:numId="14" w16cid:durableId="1841771846">
    <w:abstractNumId w:val="1"/>
  </w:num>
  <w:num w:numId="15" w16cid:durableId="1115174528">
    <w:abstractNumId w:val="33"/>
  </w:num>
  <w:num w:numId="16" w16cid:durableId="967858483">
    <w:abstractNumId w:val="17"/>
  </w:num>
  <w:num w:numId="17" w16cid:durableId="278418821">
    <w:abstractNumId w:val="0"/>
  </w:num>
  <w:num w:numId="18" w16cid:durableId="839658872">
    <w:abstractNumId w:val="53"/>
  </w:num>
  <w:num w:numId="19" w16cid:durableId="566964345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8352090">
    <w:abstractNumId w:val="20"/>
  </w:num>
  <w:num w:numId="21" w16cid:durableId="1586844036">
    <w:abstractNumId w:val="41"/>
  </w:num>
  <w:num w:numId="22" w16cid:durableId="419181792">
    <w:abstractNumId w:val="11"/>
  </w:num>
  <w:num w:numId="23" w16cid:durableId="2114858110">
    <w:abstractNumId w:val="18"/>
  </w:num>
  <w:num w:numId="24" w16cid:durableId="402409133">
    <w:abstractNumId w:val="59"/>
  </w:num>
  <w:num w:numId="25" w16cid:durableId="1898123743">
    <w:abstractNumId w:val="44"/>
  </w:num>
  <w:num w:numId="26" w16cid:durableId="336271423">
    <w:abstractNumId w:val="39"/>
  </w:num>
  <w:num w:numId="27" w16cid:durableId="1440955540">
    <w:abstractNumId w:val="49"/>
  </w:num>
  <w:num w:numId="28" w16cid:durableId="1876044350">
    <w:abstractNumId w:val="50"/>
  </w:num>
  <w:num w:numId="29" w16cid:durableId="1898588007">
    <w:abstractNumId w:val="31"/>
  </w:num>
  <w:num w:numId="30" w16cid:durableId="1813864223">
    <w:abstractNumId w:val="42"/>
  </w:num>
  <w:num w:numId="31" w16cid:durableId="1968275254">
    <w:abstractNumId w:val="52"/>
  </w:num>
  <w:num w:numId="32" w16cid:durableId="481775537">
    <w:abstractNumId w:val="14"/>
  </w:num>
  <w:num w:numId="33" w16cid:durableId="2144343471">
    <w:abstractNumId w:val="58"/>
  </w:num>
  <w:num w:numId="34" w16cid:durableId="1465007936">
    <w:abstractNumId w:val="19"/>
  </w:num>
  <w:num w:numId="35" w16cid:durableId="176892395">
    <w:abstractNumId w:val="5"/>
  </w:num>
  <w:num w:numId="36" w16cid:durableId="1926065873">
    <w:abstractNumId w:val="51"/>
  </w:num>
  <w:num w:numId="37" w16cid:durableId="1213151677">
    <w:abstractNumId w:val="7"/>
  </w:num>
  <w:num w:numId="38" w16cid:durableId="82841077">
    <w:abstractNumId w:val="12"/>
  </w:num>
  <w:num w:numId="39" w16cid:durableId="885458717">
    <w:abstractNumId w:val="45"/>
  </w:num>
  <w:num w:numId="40" w16cid:durableId="1235891953">
    <w:abstractNumId w:val="6"/>
  </w:num>
  <w:num w:numId="41" w16cid:durableId="371813077">
    <w:abstractNumId w:val="27"/>
  </w:num>
  <w:num w:numId="42" w16cid:durableId="1202283725">
    <w:abstractNumId w:val="46"/>
  </w:num>
  <w:num w:numId="43" w16cid:durableId="570893976">
    <w:abstractNumId w:val="56"/>
  </w:num>
  <w:num w:numId="44" w16cid:durableId="1908225999">
    <w:abstractNumId w:val="38"/>
  </w:num>
  <w:num w:numId="45" w16cid:durableId="1357921151">
    <w:abstractNumId w:val="26"/>
  </w:num>
  <w:num w:numId="46" w16cid:durableId="1113751091">
    <w:abstractNumId w:val="23"/>
  </w:num>
  <w:num w:numId="47" w16cid:durableId="1359576273">
    <w:abstractNumId w:val="35"/>
  </w:num>
  <w:num w:numId="48" w16cid:durableId="985552991">
    <w:abstractNumId w:val="54"/>
  </w:num>
  <w:num w:numId="49" w16cid:durableId="1386879696">
    <w:abstractNumId w:val="21"/>
  </w:num>
  <w:num w:numId="50" w16cid:durableId="1224104637">
    <w:abstractNumId w:val="55"/>
  </w:num>
  <w:num w:numId="51" w16cid:durableId="1019694819">
    <w:abstractNumId w:val="34"/>
  </w:num>
  <w:num w:numId="52" w16cid:durableId="1427077121">
    <w:abstractNumId w:val="8"/>
  </w:num>
  <w:num w:numId="53" w16cid:durableId="1721054255">
    <w:abstractNumId w:val="22"/>
  </w:num>
  <w:num w:numId="54" w16cid:durableId="1264413249">
    <w:abstractNumId w:val="24"/>
  </w:num>
  <w:num w:numId="55" w16cid:durableId="370761781">
    <w:abstractNumId w:val="28"/>
  </w:num>
  <w:num w:numId="56" w16cid:durableId="191504918">
    <w:abstractNumId w:val="13"/>
  </w:num>
  <w:num w:numId="57" w16cid:durableId="661857027">
    <w:abstractNumId w:val="40"/>
  </w:num>
  <w:num w:numId="58" w16cid:durableId="1321230228">
    <w:abstractNumId w:val="25"/>
  </w:num>
  <w:num w:numId="59" w16cid:durableId="1388409288">
    <w:abstractNumId w:val="3"/>
  </w:num>
  <w:num w:numId="60" w16cid:durableId="829831828">
    <w:abstractNumId w:val="36"/>
  </w:num>
  <w:num w:numId="61" w16cid:durableId="240919671">
    <w:abstractNumId w:val="1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2FB"/>
    <w:rsid w:val="00000DF8"/>
    <w:rsid w:val="00001963"/>
    <w:rsid w:val="00001AB4"/>
    <w:rsid w:val="00005251"/>
    <w:rsid w:val="0000533B"/>
    <w:rsid w:val="00005E8E"/>
    <w:rsid w:val="00006868"/>
    <w:rsid w:val="000107A0"/>
    <w:rsid w:val="000110E3"/>
    <w:rsid w:val="000128EE"/>
    <w:rsid w:val="00013465"/>
    <w:rsid w:val="00013C21"/>
    <w:rsid w:val="00016178"/>
    <w:rsid w:val="00020090"/>
    <w:rsid w:val="000206B8"/>
    <w:rsid w:val="00020B36"/>
    <w:rsid w:val="00022D7D"/>
    <w:rsid w:val="00026696"/>
    <w:rsid w:val="00030682"/>
    <w:rsid w:val="00030AB5"/>
    <w:rsid w:val="0003267F"/>
    <w:rsid w:val="00032FCC"/>
    <w:rsid w:val="00034819"/>
    <w:rsid w:val="0003484E"/>
    <w:rsid w:val="000360BA"/>
    <w:rsid w:val="00036519"/>
    <w:rsid w:val="00036718"/>
    <w:rsid w:val="0003726D"/>
    <w:rsid w:val="00037820"/>
    <w:rsid w:val="00040695"/>
    <w:rsid w:val="00041644"/>
    <w:rsid w:val="00041939"/>
    <w:rsid w:val="00042613"/>
    <w:rsid w:val="00044EF8"/>
    <w:rsid w:val="00044F27"/>
    <w:rsid w:val="00045993"/>
    <w:rsid w:val="000476E0"/>
    <w:rsid w:val="00047764"/>
    <w:rsid w:val="00047D7A"/>
    <w:rsid w:val="00050EBD"/>
    <w:rsid w:val="00052BA4"/>
    <w:rsid w:val="000533A8"/>
    <w:rsid w:val="00054746"/>
    <w:rsid w:val="000550F1"/>
    <w:rsid w:val="000563D5"/>
    <w:rsid w:val="000564CA"/>
    <w:rsid w:val="00056A4B"/>
    <w:rsid w:val="00057132"/>
    <w:rsid w:val="00060861"/>
    <w:rsid w:val="00061559"/>
    <w:rsid w:val="0006198C"/>
    <w:rsid w:val="000619DE"/>
    <w:rsid w:val="00062211"/>
    <w:rsid w:val="00062AB0"/>
    <w:rsid w:val="00063445"/>
    <w:rsid w:val="00063783"/>
    <w:rsid w:val="00063DD8"/>
    <w:rsid w:val="00064781"/>
    <w:rsid w:val="00064818"/>
    <w:rsid w:val="0006488F"/>
    <w:rsid w:val="00067411"/>
    <w:rsid w:val="0006786D"/>
    <w:rsid w:val="00070DC0"/>
    <w:rsid w:val="000722A0"/>
    <w:rsid w:val="0007293C"/>
    <w:rsid w:val="000733DB"/>
    <w:rsid w:val="00074DB0"/>
    <w:rsid w:val="00075A30"/>
    <w:rsid w:val="00076440"/>
    <w:rsid w:val="00076DEB"/>
    <w:rsid w:val="00076F06"/>
    <w:rsid w:val="00080233"/>
    <w:rsid w:val="00080360"/>
    <w:rsid w:val="00080767"/>
    <w:rsid w:val="00081213"/>
    <w:rsid w:val="00081482"/>
    <w:rsid w:val="000817BC"/>
    <w:rsid w:val="00081887"/>
    <w:rsid w:val="0008221F"/>
    <w:rsid w:val="00082DAE"/>
    <w:rsid w:val="0008327A"/>
    <w:rsid w:val="00083356"/>
    <w:rsid w:val="00084E99"/>
    <w:rsid w:val="00085287"/>
    <w:rsid w:val="00085865"/>
    <w:rsid w:val="00085C8E"/>
    <w:rsid w:val="00085CAC"/>
    <w:rsid w:val="000865E0"/>
    <w:rsid w:val="00087076"/>
    <w:rsid w:val="000906A7"/>
    <w:rsid w:val="00090B8A"/>
    <w:rsid w:val="00091933"/>
    <w:rsid w:val="00091AAA"/>
    <w:rsid w:val="0009312A"/>
    <w:rsid w:val="00093539"/>
    <w:rsid w:val="00093E4A"/>
    <w:rsid w:val="00096499"/>
    <w:rsid w:val="000A01AE"/>
    <w:rsid w:val="000A2949"/>
    <w:rsid w:val="000A575D"/>
    <w:rsid w:val="000A67A4"/>
    <w:rsid w:val="000B3991"/>
    <w:rsid w:val="000B5941"/>
    <w:rsid w:val="000B599F"/>
    <w:rsid w:val="000B67F1"/>
    <w:rsid w:val="000B68E1"/>
    <w:rsid w:val="000B7893"/>
    <w:rsid w:val="000C0371"/>
    <w:rsid w:val="000C06DB"/>
    <w:rsid w:val="000C0B12"/>
    <w:rsid w:val="000C275D"/>
    <w:rsid w:val="000C3729"/>
    <w:rsid w:val="000C405F"/>
    <w:rsid w:val="000C660A"/>
    <w:rsid w:val="000C6C1E"/>
    <w:rsid w:val="000D07F4"/>
    <w:rsid w:val="000D0E0B"/>
    <w:rsid w:val="000D32E1"/>
    <w:rsid w:val="000D41F9"/>
    <w:rsid w:val="000D47DE"/>
    <w:rsid w:val="000D6501"/>
    <w:rsid w:val="000D74ED"/>
    <w:rsid w:val="000D7C4F"/>
    <w:rsid w:val="000D7DEF"/>
    <w:rsid w:val="000E01FC"/>
    <w:rsid w:val="000E064A"/>
    <w:rsid w:val="000E06AA"/>
    <w:rsid w:val="000E2AFA"/>
    <w:rsid w:val="000E51F0"/>
    <w:rsid w:val="000E53F5"/>
    <w:rsid w:val="000E60A8"/>
    <w:rsid w:val="000E6FF7"/>
    <w:rsid w:val="000E7218"/>
    <w:rsid w:val="000F058E"/>
    <w:rsid w:val="000F184A"/>
    <w:rsid w:val="000F29B7"/>
    <w:rsid w:val="000F2D79"/>
    <w:rsid w:val="000F4BC7"/>
    <w:rsid w:val="000F5420"/>
    <w:rsid w:val="000F7966"/>
    <w:rsid w:val="00100122"/>
    <w:rsid w:val="001013F7"/>
    <w:rsid w:val="00104143"/>
    <w:rsid w:val="00104A2F"/>
    <w:rsid w:val="00106500"/>
    <w:rsid w:val="00110693"/>
    <w:rsid w:val="00112103"/>
    <w:rsid w:val="00112D8E"/>
    <w:rsid w:val="001131E0"/>
    <w:rsid w:val="0011415F"/>
    <w:rsid w:val="001142D3"/>
    <w:rsid w:val="00114A8B"/>
    <w:rsid w:val="00114AC5"/>
    <w:rsid w:val="00114D97"/>
    <w:rsid w:val="0011568F"/>
    <w:rsid w:val="00116911"/>
    <w:rsid w:val="00116EF8"/>
    <w:rsid w:val="00116FC7"/>
    <w:rsid w:val="001171D3"/>
    <w:rsid w:val="001179E1"/>
    <w:rsid w:val="00120C0B"/>
    <w:rsid w:val="0012103C"/>
    <w:rsid w:val="00121BD6"/>
    <w:rsid w:val="00122147"/>
    <w:rsid w:val="00123226"/>
    <w:rsid w:val="00124370"/>
    <w:rsid w:val="0012525F"/>
    <w:rsid w:val="00126D19"/>
    <w:rsid w:val="001321CF"/>
    <w:rsid w:val="00132867"/>
    <w:rsid w:val="00133608"/>
    <w:rsid w:val="0013719A"/>
    <w:rsid w:val="00137490"/>
    <w:rsid w:val="001375DD"/>
    <w:rsid w:val="00140E31"/>
    <w:rsid w:val="00141BC6"/>
    <w:rsid w:val="00143A4D"/>
    <w:rsid w:val="00143C62"/>
    <w:rsid w:val="00145F5C"/>
    <w:rsid w:val="0014784E"/>
    <w:rsid w:val="0014799A"/>
    <w:rsid w:val="00147EEC"/>
    <w:rsid w:val="001508E4"/>
    <w:rsid w:val="00150EF1"/>
    <w:rsid w:val="00154653"/>
    <w:rsid w:val="00154FCF"/>
    <w:rsid w:val="00156D8A"/>
    <w:rsid w:val="001574C5"/>
    <w:rsid w:val="00157514"/>
    <w:rsid w:val="00160355"/>
    <w:rsid w:val="001614C3"/>
    <w:rsid w:val="00161F6D"/>
    <w:rsid w:val="00162533"/>
    <w:rsid w:val="00162AB4"/>
    <w:rsid w:val="00163EC6"/>
    <w:rsid w:val="0016458D"/>
    <w:rsid w:val="001646BC"/>
    <w:rsid w:val="00165A3B"/>
    <w:rsid w:val="00166546"/>
    <w:rsid w:val="00166A9A"/>
    <w:rsid w:val="001673A5"/>
    <w:rsid w:val="001678FD"/>
    <w:rsid w:val="00167FAC"/>
    <w:rsid w:val="00170683"/>
    <w:rsid w:val="00170AF9"/>
    <w:rsid w:val="00171746"/>
    <w:rsid w:val="001718B1"/>
    <w:rsid w:val="00172411"/>
    <w:rsid w:val="00173EDD"/>
    <w:rsid w:val="00175339"/>
    <w:rsid w:val="00175733"/>
    <w:rsid w:val="00176709"/>
    <w:rsid w:val="00176B49"/>
    <w:rsid w:val="00177326"/>
    <w:rsid w:val="00181B95"/>
    <w:rsid w:val="00183C91"/>
    <w:rsid w:val="0018460D"/>
    <w:rsid w:val="001853D7"/>
    <w:rsid w:val="00186F94"/>
    <w:rsid w:val="001903DD"/>
    <w:rsid w:val="00190550"/>
    <w:rsid w:val="00190DE1"/>
    <w:rsid w:val="001916A2"/>
    <w:rsid w:val="00191A60"/>
    <w:rsid w:val="00192E30"/>
    <w:rsid w:val="00193537"/>
    <w:rsid w:val="001942EB"/>
    <w:rsid w:val="00194DB5"/>
    <w:rsid w:val="00196E3F"/>
    <w:rsid w:val="001A06D8"/>
    <w:rsid w:val="001A0891"/>
    <w:rsid w:val="001A41A0"/>
    <w:rsid w:val="001A4F15"/>
    <w:rsid w:val="001A65A3"/>
    <w:rsid w:val="001B035C"/>
    <w:rsid w:val="001B04F2"/>
    <w:rsid w:val="001B0865"/>
    <w:rsid w:val="001B19FB"/>
    <w:rsid w:val="001B33E7"/>
    <w:rsid w:val="001B49E5"/>
    <w:rsid w:val="001C07DC"/>
    <w:rsid w:val="001C0FF1"/>
    <w:rsid w:val="001C361F"/>
    <w:rsid w:val="001C4A27"/>
    <w:rsid w:val="001C5DDD"/>
    <w:rsid w:val="001D04A4"/>
    <w:rsid w:val="001D0A3B"/>
    <w:rsid w:val="001D0C45"/>
    <w:rsid w:val="001D1B82"/>
    <w:rsid w:val="001D29DF"/>
    <w:rsid w:val="001D6430"/>
    <w:rsid w:val="001D67F5"/>
    <w:rsid w:val="001E171C"/>
    <w:rsid w:val="001E20B7"/>
    <w:rsid w:val="001E26F1"/>
    <w:rsid w:val="001E37D3"/>
    <w:rsid w:val="001E3E8A"/>
    <w:rsid w:val="001E4BF0"/>
    <w:rsid w:val="001E4CA1"/>
    <w:rsid w:val="001E5403"/>
    <w:rsid w:val="001E5F93"/>
    <w:rsid w:val="001E7860"/>
    <w:rsid w:val="001F1A51"/>
    <w:rsid w:val="001F28B5"/>
    <w:rsid w:val="001F3218"/>
    <w:rsid w:val="001F4465"/>
    <w:rsid w:val="001F70B3"/>
    <w:rsid w:val="001F72FA"/>
    <w:rsid w:val="00200DD5"/>
    <w:rsid w:val="00200EAD"/>
    <w:rsid w:val="00201D27"/>
    <w:rsid w:val="00201E44"/>
    <w:rsid w:val="002029F3"/>
    <w:rsid w:val="00202BC9"/>
    <w:rsid w:val="00203A32"/>
    <w:rsid w:val="00203B70"/>
    <w:rsid w:val="0020484C"/>
    <w:rsid w:val="00204DD0"/>
    <w:rsid w:val="00205AA1"/>
    <w:rsid w:val="00206585"/>
    <w:rsid w:val="0021089D"/>
    <w:rsid w:val="00210EB2"/>
    <w:rsid w:val="00211247"/>
    <w:rsid w:val="00211A0D"/>
    <w:rsid w:val="00213E37"/>
    <w:rsid w:val="002148AA"/>
    <w:rsid w:val="00214D28"/>
    <w:rsid w:val="00214D83"/>
    <w:rsid w:val="002153D8"/>
    <w:rsid w:val="00216550"/>
    <w:rsid w:val="00216CFD"/>
    <w:rsid w:val="00217900"/>
    <w:rsid w:val="002204B9"/>
    <w:rsid w:val="00220538"/>
    <w:rsid w:val="00220C91"/>
    <w:rsid w:val="002222D7"/>
    <w:rsid w:val="00222AA4"/>
    <w:rsid w:val="00222CA5"/>
    <w:rsid w:val="00224784"/>
    <w:rsid w:val="00224C65"/>
    <w:rsid w:val="00226003"/>
    <w:rsid w:val="00230E6D"/>
    <w:rsid w:val="00231F2F"/>
    <w:rsid w:val="0023385F"/>
    <w:rsid w:val="00233DA7"/>
    <w:rsid w:val="00233DC8"/>
    <w:rsid w:val="0023415B"/>
    <w:rsid w:val="0023499F"/>
    <w:rsid w:val="00235573"/>
    <w:rsid w:val="00236584"/>
    <w:rsid w:val="002366FA"/>
    <w:rsid w:val="00237B84"/>
    <w:rsid w:val="00240A7D"/>
    <w:rsid w:val="00240E97"/>
    <w:rsid w:val="00240F1A"/>
    <w:rsid w:val="00242AA0"/>
    <w:rsid w:val="00243798"/>
    <w:rsid w:val="0024564A"/>
    <w:rsid w:val="00245C45"/>
    <w:rsid w:val="002468F9"/>
    <w:rsid w:val="002501BF"/>
    <w:rsid w:val="00250344"/>
    <w:rsid w:val="00251228"/>
    <w:rsid w:val="00251C30"/>
    <w:rsid w:val="00252C9A"/>
    <w:rsid w:val="002530C0"/>
    <w:rsid w:val="0025440B"/>
    <w:rsid w:val="00254E43"/>
    <w:rsid w:val="00255ED7"/>
    <w:rsid w:val="002560E9"/>
    <w:rsid w:val="00256BB1"/>
    <w:rsid w:val="002603BC"/>
    <w:rsid w:val="00260616"/>
    <w:rsid w:val="00260C99"/>
    <w:rsid w:val="002634AD"/>
    <w:rsid w:val="00263B53"/>
    <w:rsid w:val="00272F53"/>
    <w:rsid w:val="002743B7"/>
    <w:rsid w:val="0027567C"/>
    <w:rsid w:val="00275CA8"/>
    <w:rsid w:val="00275D97"/>
    <w:rsid w:val="00275EA9"/>
    <w:rsid w:val="00280178"/>
    <w:rsid w:val="00281896"/>
    <w:rsid w:val="00281957"/>
    <w:rsid w:val="00281E78"/>
    <w:rsid w:val="00281F86"/>
    <w:rsid w:val="00282C26"/>
    <w:rsid w:val="0028401C"/>
    <w:rsid w:val="00284E1A"/>
    <w:rsid w:val="00286370"/>
    <w:rsid w:val="002870B5"/>
    <w:rsid w:val="00287B73"/>
    <w:rsid w:val="00287F4C"/>
    <w:rsid w:val="00290949"/>
    <w:rsid w:val="002912E7"/>
    <w:rsid w:val="00293268"/>
    <w:rsid w:val="0029392B"/>
    <w:rsid w:val="0029458F"/>
    <w:rsid w:val="002946D5"/>
    <w:rsid w:val="0029486A"/>
    <w:rsid w:val="00294A60"/>
    <w:rsid w:val="00296915"/>
    <w:rsid w:val="00297A1A"/>
    <w:rsid w:val="00297B4A"/>
    <w:rsid w:val="00297DF3"/>
    <w:rsid w:val="002A0133"/>
    <w:rsid w:val="002A17C4"/>
    <w:rsid w:val="002A1AA3"/>
    <w:rsid w:val="002A1C52"/>
    <w:rsid w:val="002A1C98"/>
    <w:rsid w:val="002A24BF"/>
    <w:rsid w:val="002A4B48"/>
    <w:rsid w:val="002A5434"/>
    <w:rsid w:val="002A681D"/>
    <w:rsid w:val="002B2C9C"/>
    <w:rsid w:val="002B336A"/>
    <w:rsid w:val="002B5282"/>
    <w:rsid w:val="002C0B2E"/>
    <w:rsid w:val="002C14CC"/>
    <w:rsid w:val="002C19CF"/>
    <w:rsid w:val="002C246A"/>
    <w:rsid w:val="002C2E0E"/>
    <w:rsid w:val="002C4AB2"/>
    <w:rsid w:val="002C4B71"/>
    <w:rsid w:val="002C7125"/>
    <w:rsid w:val="002C74F0"/>
    <w:rsid w:val="002D0932"/>
    <w:rsid w:val="002D1BBA"/>
    <w:rsid w:val="002D234A"/>
    <w:rsid w:val="002D2FA8"/>
    <w:rsid w:val="002D3288"/>
    <w:rsid w:val="002D3B84"/>
    <w:rsid w:val="002D5EDC"/>
    <w:rsid w:val="002D6584"/>
    <w:rsid w:val="002D6A66"/>
    <w:rsid w:val="002D6B6B"/>
    <w:rsid w:val="002DADDC"/>
    <w:rsid w:val="002E063E"/>
    <w:rsid w:val="002E2AF5"/>
    <w:rsid w:val="002E2CBC"/>
    <w:rsid w:val="002E36FB"/>
    <w:rsid w:val="002E39D5"/>
    <w:rsid w:val="002E533D"/>
    <w:rsid w:val="002E763B"/>
    <w:rsid w:val="002F1672"/>
    <w:rsid w:val="002F2BD0"/>
    <w:rsid w:val="002F2E69"/>
    <w:rsid w:val="002F3B1B"/>
    <w:rsid w:val="002F4281"/>
    <w:rsid w:val="002F4A16"/>
    <w:rsid w:val="002F4ACE"/>
    <w:rsid w:val="002F5630"/>
    <w:rsid w:val="003011AF"/>
    <w:rsid w:val="00301600"/>
    <w:rsid w:val="0030188D"/>
    <w:rsid w:val="00301FB3"/>
    <w:rsid w:val="00302104"/>
    <w:rsid w:val="00303A66"/>
    <w:rsid w:val="003051C0"/>
    <w:rsid w:val="0030532A"/>
    <w:rsid w:val="00305FA6"/>
    <w:rsid w:val="003061E2"/>
    <w:rsid w:val="00306A4C"/>
    <w:rsid w:val="00306E6B"/>
    <w:rsid w:val="003071FE"/>
    <w:rsid w:val="00307FEE"/>
    <w:rsid w:val="003103AD"/>
    <w:rsid w:val="00310591"/>
    <w:rsid w:val="00310B59"/>
    <w:rsid w:val="00311CEB"/>
    <w:rsid w:val="00315AEB"/>
    <w:rsid w:val="00316498"/>
    <w:rsid w:val="00320CAE"/>
    <w:rsid w:val="00321575"/>
    <w:rsid w:val="00321B56"/>
    <w:rsid w:val="0032301C"/>
    <w:rsid w:val="00323705"/>
    <w:rsid w:val="00323D83"/>
    <w:rsid w:val="00325D97"/>
    <w:rsid w:val="00325FA8"/>
    <w:rsid w:val="00326979"/>
    <w:rsid w:val="00326B5B"/>
    <w:rsid w:val="00327B6B"/>
    <w:rsid w:val="0033027B"/>
    <w:rsid w:val="00335DDB"/>
    <w:rsid w:val="0033789C"/>
    <w:rsid w:val="00337AFD"/>
    <w:rsid w:val="003419C7"/>
    <w:rsid w:val="00341F62"/>
    <w:rsid w:val="00342AE8"/>
    <w:rsid w:val="003449E8"/>
    <w:rsid w:val="003466F1"/>
    <w:rsid w:val="00347D09"/>
    <w:rsid w:val="00353ED7"/>
    <w:rsid w:val="00354ABB"/>
    <w:rsid w:val="00354C42"/>
    <w:rsid w:val="00355733"/>
    <w:rsid w:val="00357E06"/>
    <w:rsid w:val="00361708"/>
    <w:rsid w:val="00364CF9"/>
    <w:rsid w:val="0036595A"/>
    <w:rsid w:val="00365F61"/>
    <w:rsid w:val="00367955"/>
    <w:rsid w:val="00371819"/>
    <w:rsid w:val="0037343B"/>
    <w:rsid w:val="003743AA"/>
    <w:rsid w:val="003777D5"/>
    <w:rsid w:val="00377CF3"/>
    <w:rsid w:val="00381A36"/>
    <w:rsid w:val="0038335C"/>
    <w:rsid w:val="003838B7"/>
    <w:rsid w:val="00383C74"/>
    <w:rsid w:val="00384BC8"/>
    <w:rsid w:val="00385DE0"/>
    <w:rsid w:val="00385F1A"/>
    <w:rsid w:val="00386FCE"/>
    <w:rsid w:val="003877EB"/>
    <w:rsid w:val="003903F2"/>
    <w:rsid w:val="00392537"/>
    <w:rsid w:val="0039404A"/>
    <w:rsid w:val="00396841"/>
    <w:rsid w:val="00397F41"/>
    <w:rsid w:val="003A08D4"/>
    <w:rsid w:val="003A168C"/>
    <w:rsid w:val="003A1A08"/>
    <w:rsid w:val="003A3E93"/>
    <w:rsid w:val="003A4052"/>
    <w:rsid w:val="003A5334"/>
    <w:rsid w:val="003A543E"/>
    <w:rsid w:val="003A6977"/>
    <w:rsid w:val="003A6B0F"/>
    <w:rsid w:val="003A6C5F"/>
    <w:rsid w:val="003A7FEE"/>
    <w:rsid w:val="003B1397"/>
    <w:rsid w:val="003B3321"/>
    <w:rsid w:val="003B5A64"/>
    <w:rsid w:val="003B6430"/>
    <w:rsid w:val="003C249B"/>
    <w:rsid w:val="003C2777"/>
    <w:rsid w:val="003C4DF9"/>
    <w:rsid w:val="003C5D70"/>
    <w:rsid w:val="003C6F22"/>
    <w:rsid w:val="003C745A"/>
    <w:rsid w:val="003C7DE1"/>
    <w:rsid w:val="003D00B7"/>
    <w:rsid w:val="003D173D"/>
    <w:rsid w:val="003D184D"/>
    <w:rsid w:val="003D1DC2"/>
    <w:rsid w:val="003D2CE4"/>
    <w:rsid w:val="003D390D"/>
    <w:rsid w:val="003D4CE2"/>
    <w:rsid w:val="003D5B4C"/>
    <w:rsid w:val="003D6BA9"/>
    <w:rsid w:val="003D77F4"/>
    <w:rsid w:val="003E1BBF"/>
    <w:rsid w:val="003E29F0"/>
    <w:rsid w:val="003E3B30"/>
    <w:rsid w:val="003E3C8E"/>
    <w:rsid w:val="003E3F5F"/>
    <w:rsid w:val="003E4685"/>
    <w:rsid w:val="003E6C9A"/>
    <w:rsid w:val="003E73F6"/>
    <w:rsid w:val="003F0C3F"/>
    <w:rsid w:val="003F1CEC"/>
    <w:rsid w:val="003F2601"/>
    <w:rsid w:val="003F3B9E"/>
    <w:rsid w:val="003F3ECE"/>
    <w:rsid w:val="003F4DC6"/>
    <w:rsid w:val="003F6151"/>
    <w:rsid w:val="003F6350"/>
    <w:rsid w:val="003F74B8"/>
    <w:rsid w:val="003F775D"/>
    <w:rsid w:val="00400824"/>
    <w:rsid w:val="00400968"/>
    <w:rsid w:val="004009A8"/>
    <w:rsid w:val="00402135"/>
    <w:rsid w:val="0040233E"/>
    <w:rsid w:val="0040531D"/>
    <w:rsid w:val="00405717"/>
    <w:rsid w:val="00405D3D"/>
    <w:rsid w:val="00406A52"/>
    <w:rsid w:val="00410045"/>
    <w:rsid w:val="0041073B"/>
    <w:rsid w:val="00411C87"/>
    <w:rsid w:val="0041206C"/>
    <w:rsid w:val="0041245C"/>
    <w:rsid w:val="0041250E"/>
    <w:rsid w:val="00412BBA"/>
    <w:rsid w:val="0041369E"/>
    <w:rsid w:val="004137F4"/>
    <w:rsid w:val="00413BE8"/>
    <w:rsid w:val="00413CFF"/>
    <w:rsid w:val="004147A3"/>
    <w:rsid w:val="00416849"/>
    <w:rsid w:val="004212E4"/>
    <w:rsid w:val="00421968"/>
    <w:rsid w:val="00421B1D"/>
    <w:rsid w:val="00422987"/>
    <w:rsid w:val="00423EE9"/>
    <w:rsid w:val="004242FD"/>
    <w:rsid w:val="00426D56"/>
    <w:rsid w:val="00427659"/>
    <w:rsid w:val="004279A1"/>
    <w:rsid w:val="00427A91"/>
    <w:rsid w:val="00435452"/>
    <w:rsid w:val="00436BED"/>
    <w:rsid w:val="00436CFA"/>
    <w:rsid w:val="00441D85"/>
    <w:rsid w:val="004429A1"/>
    <w:rsid w:val="00443105"/>
    <w:rsid w:val="00443420"/>
    <w:rsid w:val="00447859"/>
    <w:rsid w:val="004502AC"/>
    <w:rsid w:val="0045121A"/>
    <w:rsid w:val="004520F0"/>
    <w:rsid w:val="00452783"/>
    <w:rsid w:val="00457D6D"/>
    <w:rsid w:val="0046371B"/>
    <w:rsid w:val="00463B70"/>
    <w:rsid w:val="00464A7F"/>
    <w:rsid w:val="00465DB1"/>
    <w:rsid w:val="0046783A"/>
    <w:rsid w:val="00467A5B"/>
    <w:rsid w:val="004703C8"/>
    <w:rsid w:val="00470855"/>
    <w:rsid w:val="00470D99"/>
    <w:rsid w:val="0047123E"/>
    <w:rsid w:val="00471F4F"/>
    <w:rsid w:val="004721D2"/>
    <w:rsid w:val="00474494"/>
    <w:rsid w:val="00474D42"/>
    <w:rsid w:val="00476CB1"/>
    <w:rsid w:val="00477982"/>
    <w:rsid w:val="00480EE2"/>
    <w:rsid w:val="00481750"/>
    <w:rsid w:val="00482032"/>
    <w:rsid w:val="004828A0"/>
    <w:rsid w:val="00482D48"/>
    <w:rsid w:val="00485D0A"/>
    <w:rsid w:val="004863E7"/>
    <w:rsid w:val="00486C51"/>
    <w:rsid w:val="004876BF"/>
    <w:rsid w:val="004915C8"/>
    <w:rsid w:val="00493FF2"/>
    <w:rsid w:val="004949F7"/>
    <w:rsid w:val="004955C2"/>
    <w:rsid w:val="004958BF"/>
    <w:rsid w:val="004A37A3"/>
    <w:rsid w:val="004A390D"/>
    <w:rsid w:val="004A782E"/>
    <w:rsid w:val="004A7D99"/>
    <w:rsid w:val="004B042B"/>
    <w:rsid w:val="004B1D81"/>
    <w:rsid w:val="004B3E9F"/>
    <w:rsid w:val="004B4096"/>
    <w:rsid w:val="004B4A82"/>
    <w:rsid w:val="004B5EE0"/>
    <w:rsid w:val="004C1DDC"/>
    <w:rsid w:val="004C31C6"/>
    <w:rsid w:val="004C48AB"/>
    <w:rsid w:val="004C7A04"/>
    <w:rsid w:val="004C7A27"/>
    <w:rsid w:val="004D247C"/>
    <w:rsid w:val="004D29B7"/>
    <w:rsid w:val="004D29BA"/>
    <w:rsid w:val="004D53E5"/>
    <w:rsid w:val="004D5460"/>
    <w:rsid w:val="004D56D9"/>
    <w:rsid w:val="004D6202"/>
    <w:rsid w:val="004E0ABD"/>
    <w:rsid w:val="004E2BE8"/>
    <w:rsid w:val="004E480A"/>
    <w:rsid w:val="004E5E23"/>
    <w:rsid w:val="004E6DD0"/>
    <w:rsid w:val="004F0B32"/>
    <w:rsid w:val="004F0B41"/>
    <w:rsid w:val="004F2871"/>
    <w:rsid w:val="004F2D95"/>
    <w:rsid w:val="004F346D"/>
    <w:rsid w:val="004F368D"/>
    <w:rsid w:val="004F3CA5"/>
    <w:rsid w:val="004F6260"/>
    <w:rsid w:val="004F62E0"/>
    <w:rsid w:val="005017F0"/>
    <w:rsid w:val="005066E9"/>
    <w:rsid w:val="00512655"/>
    <w:rsid w:val="00514A8C"/>
    <w:rsid w:val="00514FBB"/>
    <w:rsid w:val="00515254"/>
    <w:rsid w:val="0051561E"/>
    <w:rsid w:val="00515932"/>
    <w:rsid w:val="005165DF"/>
    <w:rsid w:val="0051711F"/>
    <w:rsid w:val="00517F21"/>
    <w:rsid w:val="005216EC"/>
    <w:rsid w:val="005231FC"/>
    <w:rsid w:val="005247F2"/>
    <w:rsid w:val="00525359"/>
    <w:rsid w:val="0052648C"/>
    <w:rsid w:val="005276A7"/>
    <w:rsid w:val="00527BE8"/>
    <w:rsid w:val="00527EF0"/>
    <w:rsid w:val="00530427"/>
    <w:rsid w:val="00530B63"/>
    <w:rsid w:val="00531686"/>
    <w:rsid w:val="00531C3E"/>
    <w:rsid w:val="0053396B"/>
    <w:rsid w:val="00533FA9"/>
    <w:rsid w:val="0053798C"/>
    <w:rsid w:val="00542F4E"/>
    <w:rsid w:val="00542FB9"/>
    <w:rsid w:val="00543494"/>
    <w:rsid w:val="00543CF1"/>
    <w:rsid w:val="00544F2E"/>
    <w:rsid w:val="0055149D"/>
    <w:rsid w:val="005522A3"/>
    <w:rsid w:val="005525E6"/>
    <w:rsid w:val="00552700"/>
    <w:rsid w:val="00554964"/>
    <w:rsid w:val="005549D4"/>
    <w:rsid w:val="005560E9"/>
    <w:rsid w:val="0055788B"/>
    <w:rsid w:val="00561996"/>
    <w:rsid w:val="005667DB"/>
    <w:rsid w:val="005711D8"/>
    <w:rsid w:val="0057137C"/>
    <w:rsid w:val="00571586"/>
    <w:rsid w:val="005716B1"/>
    <w:rsid w:val="00571725"/>
    <w:rsid w:val="00571F3F"/>
    <w:rsid w:val="00571FE8"/>
    <w:rsid w:val="00573AF8"/>
    <w:rsid w:val="00573E91"/>
    <w:rsid w:val="005740D3"/>
    <w:rsid w:val="00575A30"/>
    <w:rsid w:val="00584053"/>
    <w:rsid w:val="00585112"/>
    <w:rsid w:val="005900D8"/>
    <w:rsid w:val="0059091C"/>
    <w:rsid w:val="00591C30"/>
    <w:rsid w:val="00592E3D"/>
    <w:rsid w:val="00594560"/>
    <w:rsid w:val="00595AD2"/>
    <w:rsid w:val="00595F8A"/>
    <w:rsid w:val="00596122"/>
    <w:rsid w:val="005976F9"/>
    <w:rsid w:val="005A017D"/>
    <w:rsid w:val="005A21CA"/>
    <w:rsid w:val="005A253D"/>
    <w:rsid w:val="005A43BC"/>
    <w:rsid w:val="005A6063"/>
    <w:rsid w:val="005B03A3"/>
    <w:rsid w:val="005B1F03"/>
    <w:rsid w:val="005B2149"/>
    <w:rsid w:val="005B2481"/>
    <w:rsid w:val="005B25E7"/>
    <w:rsid w:val="005B4F06"/>
    <w:rsid w:val="005B539D"/>
    <w:rsid w:val="005B58A0"/>
    <w:rsid w:val="005B6E3C"/>
    <w:rsid w:val="005B732E"/>
    <w:rsid w:val="005B78A5"/>
    <w:rsid w:val="005C1757"/>
    <w:rsid w:val="005C4481"/>
    <w:rsid w:val="005C4536"/>
    <w:rsid w:val="005C4900"/>
    <w:rsid w:val="005C6420"/>
    <w:rsid w:val="005C6581"/>
    <w:rsid w:val="005C6CD7"/>
    <w:rsid w:val="005C762A"/>
    <w:rsid w:val="005D2EFE"/>
    <w:rsid w:val="005D4428"/>
    <w:rsid w:val="005D52C0"/>
    <w:rsid w:val="005D6B25"/>
    <w:rsid w:val="005D7B70"/>
    <w:rsid w:val="005E0793"/>
    <w:rsid w:val="005E0E91"/>
    <w:rsid w:val="005E2586"/>
    <w:rsid w:val="005E3FD5"/>
    <w:rsid w:val="005E4311"/>
    <w:rsid w:val="005E4551"/>
    <w:rsid w:val="005E459B"/>
    <w:rsid w:val="005E5F0F"/>
    <w:rsid w:val="005E6E41"/>
    <w:rsid w:val="005F2B70"/>
    <w:rsid w:val="005F35F1"/>
    <w:rsid w:val="005F3F83"/>
    <w:rsid w:val="005F4599"/>
    <w:rsid w:val="005F4B3A"/>
    <w:rsid w:val="005F508C"/>
    <w:rsid w:val="005F5803"/>
    <w:rsid w:val="005F58FE"/>
    <w:rsid w:val="005F7299"/>
    <w:rsid w:val="00600996"/>
    <w:rsid w:val="0060235C"/>
    <w:rsid w:val="006024D5"/>
    <w:rsid w:val="00602AEF"/>
    <w:rsid w:val="006039B6"/>
    <w:rsid w:val="006042C7"/>
    <w:rsid w:val="00605CB7"/>
    <w:rsid w:val="00606912"/>
    <w:rsid w:val="00610404"/>
    <w:rsid w:val="00610B90"/>
    <w:rsid w:val="00611487"/>
    <w:rsid w:val="0061161A"/>
    <w:rsid w:val="00612A55"/>
    <w:rsid w:val="00612B90"/>
    <w:rsid w:val="00613E4C"/>
    <w:rsid w:val="00613F6C"/>
    <w:rsid w:val="00614843"/>
    <w:rsid w:val="00614A86"/>
    <w:rsid w:val="006152A9"/>
    <w:rsid w:val="00616255"/>
    <w:rsid w:val="00616EDB"/>
    <w:rsid w:val="006170D0"/>
    <w:rsid w:val="0061721A"/>
    <w:rsid w:val="00617B8E"/>
    <w:rsid w:val="006204B4"/>
    <w:rsid w:val="0062186A"/>
    <w:rsid w:val="00621ED1"/>
    <w:rsid w:val="00621F42"/>
    <w:rsid w:val="0062277C"/>
    <w:rsid w:val="00625237"/>
    <w:rsid w:val="00625BB1"/>
    <w:rsid w:val="00626738"/>
    <w:rsid w:val="006276ED"/>
    <w:rsid w:val="006301D3"/>
    <w:rsid w:val="00632C97"/>
    <w:rsid w:val="00633010"/>
    <w:rsid w:val="006331F7"/>
    <w:rsid w:val="00635ECD"/>
    <w:rsid w:val="0063696D"/>
    <w:rsid w:val="00640230"/>
    <w:rsid w:val="006420C7"/>
    <w:rsid w:val="00642880"/>
    <w:rsid w:val="00643536"/>
    <w:rsid w:val="00644FD7"/>
    <w:rsid w:val="006469DF"/>
    <w:rsid w:val="00647441"/>
    <w:rsid w:val="006478CB"/>
    <w:rsid w:val="0065047F"/>
    <w:rsid w:val="00650BFC"/>
    <w:rsid w:val="00650D64"/>
    <w:rsid w:val="00650ED7"/>
    <w:rsid w:val="00653192"/>
    <w:rsid w:val="006531FF"/>
    <w:rsid w:val="00655008"/>
    <w:rsid w:val="006565A8"/>
    <w:rsid w:val="00662595"/>
    <w:rsid w:val="00662D0B"/>
    <w:rsid w:val="0066463C"/>
    <w:rsid w:val="00664B4F"/>
    <w:rsid w:val="00665326"/>
    <w:rsid w:val="0066643B"/>
    <w:rsid w:val="00666574"/>
    <w:rsid w:val="00667AC6"/>
    <w:rsid w:val="00667BB9"/>
    <w:rsid w:val="00667CDF"/>
    <w:rsid w:val="00667E8B"/>
    <w:rsid w:val="00671CB3"/>
    <w:rsid w:val="00671EAA"/>
    <w:rsid w:val="00673CB5"/>
    <w:rsid w:val="00675424"/>
    <w:rsid w:val="00676A65"/>
    <w:rsid w:val="00677AE6"/>
    <w:rsid w:val="0068119E"/>
    <w:rsid w:val="00682AA6"/>
    <w:rsid w:val="0068314A"/>
    <w:rsid w:val="0068449F"/>
    <w:rsid w:val="00684E3D"/>
    <w:rsid w:val="00686F93"/>
    <w:rsid w:val="006878AF"/>
    <w:rsid w:val="00687D97"/>
    <w:rsid w:val="00690A2C"/>
    <w:rsid w:val="00691484"/>
    <w:rsid w:val="006915D4"/>
    <w:rsid w:val="00691C38"/>
    <w:rsid w:val="00692065"/>
    <w:rsid w:val="00693222"/>
    <w:rsid w:val="00693CBF"/>
    <w:rsid w:val="0069409E"/>
    <w:rsid w:val="00695281"/>
    <w:rsid w:val="00695E4C"/>
    <w:rsid w:val="00696FC9"/>
    <w:rsid w:val="006978F3"/>
    <w:rsid w:val="006A028C"/>
    <w:rsid w:val="006A11C8"/>
    <w:rsid w:val="006A36AE"/>
    <w:rsid w:val="006A52D5"/>
    <w:rsid w:val="006A7974"/>
    <w:rsid w:val="006B1034"/>
    <w:rsid w:val="006B2D44"/>
    <w:rsid w:val="006B3739"/>
    <w:rsid w:val="006B3D96"/>
    <w:rsid w:val="006B3F56"/>
    <w:rsid w:val="006B4FA9"/>
    <w:rsid w:val="006B6CA8"/>
    <w:rsid w:val="006B7625"/>
    <w:rsid w:val="006C11CC"/>
    <w:rsid w:val="006C3371"/>
    <w:rsid w:val="006C347F"/>
    <w:rsid w:val="006C430C"/>
    <w:rsid w:val="006C6822"/>
    <w:rsid w:val="006C73A5"/>
    <w:rsid w:val="006C7D15"/>
    <w:rsid w:val="006D200C"/>
    <w:rsid w:val="006D28DE"/>
    <w:rsid w:val="006D4373"/>
    <w:rsid w:val="006D5AB6"/>
    <w:rsid w:val="006D6226"/>
    <w:rsid w:val="006E36F7"/>
    <w:rsid w:val="006E3D0C"/>
    <w:rsid w:val="006E6011"/>
    <w:rsid w:val="006E6749"/>
    <w:rsid w:val="006E67D7"/>
    <w:rsid w:val="006E7062"/>
    <w:rsid w:val="006F1C00"/>
    <w:rsid w:val="006F247F"/>
    <w:rsid w:val="006F4363"/>
    <w:rsid w:val="006F458A"/>
    <w:rsid w:val="006F6194"/>
    <w:rsid w:val="006F647D"/>
    <w:rsid w:val="006F739F"/>
    <w:rsid w:val="006F7B48"/>
    <w:rsid w:val="0070043C"/>
    <w:rsid w:val="00700944"/>
    <w:rsid w:val="00700D5E"/>
    <w:rsid w:val="00701B31"/>
    <w:rsid w:val="00701FC0"/>
    <w:rsid w:val="00702D0F"/>
    <w:rsid w:val="00703DA1"/>
    <w:rsid w:val="00703DC8"/>
    <w:rsid w:val="00704734"/>
    <w:rsid w:val="0070539E"/>
    <w:rsid w:val="007071F3"/>
    <w:rsid w:val="00710C94"/>
    <w:rsid w:val="0071318C"/>
    <w:rsid w:val="007131CF"/>
    <w:rsid w:val="00714D71"/>
    <w:rsid w:val="0071539A"/>
    <w:rsid w:val="0071611F"/>
    <w:rsid w:val="00716B87"/>
    <w:rsid w:val="00716CC5"/>
    <w:rsid w:val="00717DEF"/>
    <w:rsid w:val="007207BF"/>
    <w:rsid w:val="00722639"/>
    <w:rsid w:val="0072383B"/>
    <w:rsid w:val="0072392D"/>
    <w:rsid w:val="00724131"/>
    <w:rsid w:val="007245A7"/>
    <w:rsid w:val="00724792"/>
    <w:rsid w:val="00727D4C"/>
    <w:rsid w:val="00731611"/>
    <w:rsid w:val="0073217E"/>
    <w:rsid w:val="007343B4"/>
    <w:rsid w:val="00734FA1"/>
    <w:rsid w:val="0073511E"/>
    <w:rsid w:val="00735D23"/>
    <w:rsid w:val="00735EB5"/>
    <w:rsid w:val="00736E37"/>
    <w:rsid w:val="007422FD"/>
    <w:rsid w:val="0074457F"/>
    <w:rsid w:val="00746883"/>
    <w:rsid w:val="00746894"/>
    <w:rsid w:val="00750950"/>
    <w:rsid w:val="00750D03"/>
    <w:rsid w:val="00751E68"/>
    <w:rsid w:val="00751FA5"/>
    <w:rsid w:val="00752067"/>
    <w:rsid w:val="00753CE8"/>
    <w:rsid w:val="0075408D"/>
    <w:rsid w:val="00755011"/>
    <w:rsid w:val="0075523E"/>
    <w:rsid w:val="0075562E"/>
    <w:rsid w:val="00756BFD"/>
    <w:rsid w:val="00756F3F"/>
    <w:rsid w:val="00757B76"/>
    <w:rsid w:val="007614C0"/>
    <w:rsid w:val="007626D9"/>
    <w:rsid w:val="00762AD2"/>
    <w:rsid w:val="00763298"/>
    <w:rsid w:val="00763409"/>
    <w:rsid w:val="00764D3B"/>
    <w:rsid w:val="00765E5A"/>
    <w:rsid w:val="00767556"/>
    <w:rsid w:val="0076769B"/>
    <w:rsid w:val="007700A0"/>
    <w:rsid w:val="00770E59"/>
    <w:rsid w:val="007724EA"/>
    <w:rsid w:val="00773159"/>
    <w:rsid w:val="00773A9F"/>
    <w:rsid w:val="0077416D"/>
    <w:rsid w:val="007765D3"/>
    <w:rsid w:val="007771F6"/>
    <w:rsid w:val="00777DC4"/>
    <w:rsid w:val="007807F4"/>
    <w:rsid w:val="0078259F"/>
    <w:rsid w:val="007827B4"/>
    <w:rsid w:val="007833F5"/>
    <w:rsid w:val="00783401"/>
    <w:rsid w:val="0078668C"/>
    <w:rsid w:val="0078769F"/>
    <w:rsid w:val="00790D99"/>
    <w:rsid w:val="00792912"/>
    <w:rsid w:val="00793268"/>
    <w:rsid w:val="00794AEE"/>
    <w:rsid w:val="00797554"/>
    <w:rsid w:val="007A4876"/>
    <w:rsid w:val="007A4973"/>
    <w:rsid w:val="007A6026"/>
    <w:rsid w:val="007A687F"/>
    <w:rsid w:val="007A6BBF"/>
    <w:rsid w:val="007A7B55"/>
    <w:rsid w:val="007A7D6C"/>
    <w:rsid w:val="007B0112"/>
    <w:rsid w:val="007B167D"/>
    <w:rsid w:val="007B1741"/>
    <w:rsid w:val="007B346F"/>
    <w:rsid w:val="007B4B4F"/>
    <w:rsid w:val="007B55F5"/>
    <w:rsid w:val="007B5CD8"/>
    <w:rsid w:val="007B630B"/>
    <w:rsid w:val="007B6DAB"/>
    <w:rsid w:val="007B7ABC"/>
    <w:rsid w:val="007C02B3"/>
    <w:rsid w:val="007C103D"/>
    <w:rsid w:val="007C14CE"/>
    <w:rsid w:val="007C1A4E"/>
    <w:rsid w:val="007C6F56"/>
    <w:rsid w:val="007C77BB"/>
    <w:rsid w:val="007D0A6F"/>
    <w:rsid w:val="007D0B3F"/>
    <w:rsid w:val="007D0E7E"/>
    <w:rsid w:val="007D1449"/>
    <w:rsid w:val="007D1628"/>
    <w:rsid w:val="007D28CC"/>
    <w:rsid w:val="007D3186"/>
    <w:rsid w:val="007D3201"/>
    <w:rsid w:val="007D471D"/>
    <w:rsid w:val="007D5201"/>
    <w:rsid w:val="007D6710"/>
    <w:rsid w:val="007D6EFF"/>
    <w:rsid w:val="007D77B7"/>
    <w:rsid w:val="007D7AB2"/>
    <w:rsid w:val="007E0FC4"/>
    <w:rsid w:val="007E37A9"/>
    <w:rsid w:val="007E5500"/>
    <w:rsid w:val="007E5EE9"/>
    <w:rsid w:val="007E75AA"/>
    <w:rsid w:val="007F29C8"/>
    <w:rsid w:val="007F49A9"/>
    <w:rsid w:val="007F52B4"/>
    <w:rsid w:val="007F5C75"/>
    <w:rsid w:val="007F604D"/>
    <w:rsid w:val="007F70D8"/>
    <w:rsid w:val="00800CC2"/>
    <w:rsid w:val="008025AA"/>
    <w:rsid w:val="0080274F"/>
    <w:rsid w:val="00802D31"/>
    <w:rsid w:val="0080518C"/>
    <w:rsid w:val="0080573A"/>
    <w:rsid w:val="00806896"/>
    <w:rsid w:val="00806FE6"/>
    <w:rsid w:val="0081194F"/>
    <w:rsid w:val="00812E3B"/>
    <w:rsid w:val="00814EDC"/>
    <w:rsid w:val="0081538D"/>
    <w:rsid w:val="008160BF"/>
    <w:rsid w:val="00817667"/>
    <w:rsid w:val="008176F2"/>
    <w:rsid w:val="008205B2"/>
    <w:rsid w:val="00821383"/>
    <w:rsid w:val="008225B5"/>
    <w:rsid w:val="00823A55"/>
    <w:rsid w:val="00824248"/>
    <w:rsid w:val="008244A0"/>
    <w:rsid w:val="008251E1"/>
    <w:rsid w:val="00827640"/>
    <w:rsid w:val="00827AB0"/>
    <w:rsid w:val="008322D9"/>
    <w:rsid w:val="0083262B"/>
    <w:rsid w:val="00833238"/>
    <w:rsid w:val="00833D85"/>
    <w:rsid w:val="00833FE4"/>
    <w:rsid w:val="00834590"/>
    <w:rsid w:val="00836B64"/>
    <w:rsid w:val="00836F3E"/>
    <w:rsid w:val="00837386"/>
    <w:rsid w:val="008405B1"/>
    <w:rsid w:val="00840E83"/>
    <w:rsid w:val="008439D5"/>
    <w:rsid w:val="0084476C"/>
    <w:rsid w:val="00844FFB"/>
    <w:rsid w:val="0084550F"/>
    <w:rsid w:val="00845C48"/>
    <w:rsid w:val="00845CC2"/>
    <w:rsid w:val="00850D03"/>
    <w:rsid w:val="008520C1"/>
    <w:rsid w:val="00852E2C"/>
    <w:rsid w:val="00854B4F"/>
    <w:rsid w:val="00854D66"/>
    <w:rsid w:val="00855DA5"/>
    <w:rsid w:val="00855E87"/>
    <w:rsid w:val="0086050E"/>
    <w:rsid w:val="00860917"/>
    <w:rsid w:val="00861076"/>
    <w:rsid w:val="008645C9"/>
    <w:rsid w:val="00867401"/>
    <w:rsid w:val="008704D9"/>
    <w:rsid w:val="00870559"/>
    <w:rsid w:val="0087117B"/>
    <w:rsid w:val="0087290D"/>
    <w:rsid w:val="008740E3"/>
    <w:rsid w:val="008744AF"/>
    <w:rsid w:val="00874B4E"/>
    <w:rsid w:val="00875F2C"/>
    <w:rsid w:val="008802BC"/>
    <w:rsid w:val="008809DE"/>
    <w:rsid w:val="008824FA"/>
    <w:rsid w:val="00885746"/>
    <w:rsid w:val="0088586A"/>
    <w:rsid w:val="00885D4B"/>
    <w:rsid w:val="00886A7E"/>
    <w:rsid w:val="00892AD9"/>
    <w:rsid w:val="008936EE"/>
    <w:rsid w:val="0089398B"/>
    <w:rsid w:val="008959D8"/>
    <w:rsid w:val="00895E56"/>
    <w:rsid w:val="00897F1D"/>
    <w:rsid w:val="008A0830"/>
    <w:rsid w:val="008A39E8"/>
    <w:rsid w:val="008A3B35"/>
    <w:rsid w:val="008A490E"/>
    <w:rsid w:val="008A4B9C"/>
    <w:rsid w:val="008A690D"/>
    <w:rsid w:val="008A6A2E"/>
    <w:rsid w:val="008A73F1"/>
    <w:rsid w:val="008B0FD9"/>
    <w:rsid w:val="008B2302"/>
    <w:rsid w:val="008B303A"/>
    <w:rsid w:val="008B399D"/>
    <w:rsid w:val="008B3ED1"/>
    <w:rsid w:val="008B533B"/>
    <w:rsid w:val="008B6678"/>
    <w:rsid w:val="008B74D0"/>
    <w:rsid w:val="008B7999"/>
    <w:rsid w:val="008C025B"/>
    <w:rsid w:val="008C18F2"/>
    <w:rsid w:val="008C1A53"/>
    <w:rsid w:val="008C26D1"/>
    <w:rsid w:val="008C6B23"/>
    <w:rsid w:val="008D07A9"/>
    <w:rsid w:val="008D08EF"/>
    <w:rsid w:val="008D291B"/>
    <w:rsid w:val="008D48BF"/>
    <w:rsid w:val="008D4B74"/>
    <w:rsid w:val="008D5332"/>
    <w:rsid w:val="008D59C9"/>
    <w:rsid w:val="008D5D4B"/>
    <w:rsid w:val="008D7481"/>
    <w:rsid w:val="008E04AD"/>
    <w:rsid w:val="008E1F13"/>
    <w:rsid w:val="008E2FC2"/>
    <w:rsid w:val="008E5AD2"/>
    <w:rsid w:val="008E66D3"/>
    <w:rsid w:val="008E7C71"/>
    <w:rsid w:val="008F0FE3"/>
    <w:rsid w:val="008F28C8"/>
    <w:rsid w:val="008F43EE"/>
    <w:rsid w:val="008F53BA"/>
    <w:rsid w:val="00900344"/>
    <w:rsid w:val="00900B91"/>
    <w:rsid w:val="00901392"/>
    <w:rsid w:val="00901EC7"/>
    <w:rsid w:val="00903030"/>
    <w:rsid w:val="009030F4"/>
    <w:rsid w:val="009034BD"/>
    <w:rsid w:val="00904199"/>
    <w:rsid w:val="00910001"/>
    <w:rsid w:val="00910768"/>
    <w:rsid w:val="00910A1D"/>
    <w:rsid w:val="00910F06"/>
    <w:rsid w:val="00910F83"/>
    <w:rsid w:val="00913383"/>
    <w:rsid w:val="009162AA"/>
    <w:rsid w:val="00920836"/>
    <w:rsid w:val="00920C14"/>
    <w:rsid w:val="0092340C"/>
    <w:rsid w:val="00923910"/>
    <w:rsid w:val="0092456E"/>
    <w:rsid w:val="00924CB8"/>
    <w:rsid w:val="0092527B"/>
    <w:rsid w:val="009254F4"/>
    <w:rsid w:val="00926BE9"/>
    <w:rsid w:val="0092756F"/>
    <w:rsid w:val="00927DAC"/>
    <w:rsid w:val="00927E95"/>
    <w:rsid w:val="00931044"/>
    <w:rsid w:val="00933937"/>
    <w:rsid w:val="00936678"/>
    <w:rsid w:val="00936988"/>
    <w:rsid w:val="00937550"/>
    <w:rsid w:val="00937BEE"/>
    <w:rsid w:val="00937D76"/>
    <w:rsid w:val="009417BC"/>
    <w:rsid w:val="00942DE6"/>
    <w:rsid w:val="0094385C"/>
    <w:rsid w:val="00945A72"/>
    <w:rsid w:val="00945A8C"/>
    <w:rsid w:val="009464C8"/>
    <w:rsid w:val="00946CF0"/>
    <w:rsid w:val="00947069"/>
    <w:rsid w:val="00947269"/>
    <w:rsid w:val="00947E2C"/>
    <w:rsid w:val="00947F1C"/>
    <w:rsid w:val="009505C3"/>
    <w:rsid w:val="00951D9E"/>
    <w:rsid w:val="00952082"/>
    <w:rsid w:val="0095295A"/>
    <w:rsid w:val="00960AF5"/>
    <w:rsid w:val="00960D34"/>
    <w:rsid w:val="00963B6F"/>
    <w:rsid w:val="00963FF2"/>
    <w:rsid w:val="0096454D"/>
    <w:rsid w:val="0096642B"/>
    <w:rsid w:val="00966B65"/>
    <w:rsid w:val="0096709A"/>
    <w:rsid w:val="009703F3"/>
    <w:rsid w:val="00972610"/>
    <w:rsid w:val="00972A3F"/>
    <w:rsid w:val="00973892"/>
    <w:rsid w:val="00973A1D"/>
    <w:rsid w:val="00976523"/>
    <w:rsid w:val="0097780D"/>
    <w:rsid w:val="00977B2A"/>
    <w:rsid w:val="009818CE"/>
    <w:rsid w:val="00982094"/>
    <w:rsid w:val="0098368E"/>
    <w:rsid w:val="009836E5"/>
    <w:rsid w:val="00984308"/>
    <w:rsid w:val="00985084"/>
    <w:rsid w:val="009851E0"/>
    <w:rsid w:val="0098583A"/>
    <w:rsid w:val="009866E7"/>
    <w:rsid w:val="00987346"/>
    <w:rsid w:val="00987FC4"/>
    <w:rsid w:val="00990ADF"/>
    <w:rsid w:val="00990D2E"/>
    <w:rsid w:val="009933A8"/>
    <w:rsid w:val="009946DC"/>
    <w:rsid w:val="00995466"/>
    <w:rsid w:val="009959E7"/>
    <w:rsid w:val="00997597"/>
    <w:rsid w:val="009A0600"/>
    <w:rsid w:val="009A1824"/>
    <w:rsid w:val="009A3D44"/>
    <w:rsid w:val="009A49C2"/>
    <w:rsid w:val="009A616B"/>
    <w:rsid w:val="009A6D20"/>
    <w:rsid w:val="009A7B85"/>
    <w:rsid w:val="009A7D3B"/>
    <w:rsid w:val="009B1C51"/>
    <w:rsid w:val="009B385F"/>
    <w:rsid w:val="009B714D"/>
    <w:rsid w:val="009B7EB0"/>
    <w:rsid w:val="009C3DE2"/>
    <w:rsid w:val="009C442A"/>
    <w:rsid w:val="009C4F0E"/>
    <w:rsid w:val="009C5945"/>
    <w:rsid w:val="009C5FE3"/>
    <w:rsid w:val="009C65EB"/>
    <w:rsid w:val="009C7BE6"/>
    <w:rsid w:val="009D1126"/>
    <w:rsid w:val="009D23EB"/>
    <w:rsid w:val="009D435D"/>
    <w:rsid w:val="009D453E"/>
    <w:rsid w:val="009D6A3C"/>
    <w:rsid w:val="009E07CE"/>
    <w:rsid w:val="009E13D0"/>
    <w:rsid w:val="009E195A"/>
    <w:rsid w:val="009E231A"/>
    <w:rsid w:val="009E2356"/>
    <w:rsid w:val="009E3B45"/>
    <w:rsid w:val="009E539C"/>
    <w:rsid w:val="009E598E"/>
    <w:rsid w:val="009F0EBF"/>
    <w:rsid w:val="009F3316"/>
    <w:rsid w:val="009F35CC"/>
    <w:rsid w:val="009F4E92"/>
    <w:rsid w:val="009F5CE9"/>
    <w:rsid w:val="009F6228"/>
    <w:rsid w:val="009F74E2"/>
    <w:rsid w:val="009F7A02"/>
    <w:rsid w:val="009F7D18"/>
    <w:rsid w:val="00A01A6B"/>
    <w:rsid w:val="00A01EC9"/>
    <w:rsid w:val="00A02586"/>
    <w:rsid w:val="00A032F2"/>
    <w:rsid w:val="00A074B7"/>
    <w:rsid w:val="00A11508"/>
    <w:rsid w:val="00A11AD7"/>
    <w:rsid w:val="00A122C2"/>
    <w:rsid w:val="00A12969"/>
    <w:rsid w:val="00A14A5F"/>
    <w:rsid w:val="00A15753"/>
    <w:rsid w:val="00A1659E"/>
    <w:rsid w:val="00A16640"/>
    <w:rsid w:val="00A167A7"/>
    <w:rsid w:val="00A16A0D"/>
    <w:rsid w:val="00A16E43"/>
    <w:rsid w:val="00A20C8F"/>
    <w:rsid w:val="00A2137D"/>
    <w:rsid w:val="00A2163A"/>
    <w:rsid w:val="00A22EFC"/>
    <w:rsid w:val="00A23A0D"/>
    <w:rsid w:val="00A25858"/>
    <w:rsid w:val="00A26DD0"/>
    <w:rsid w:val="00A2706C"/>
    <w:rsid w:val="00A27BE3"/>
    <w:rsid w:val="00A31B4D"/>
    <w:rsid w:val="00A31F69"/>
    <w:rsid w:val="00A3346C"/>
    <w:rsid w:val="00A33D78"/>
    <w:rsid w:val="00A40664"/>
    <w:rsid w:val="00A40841"/>
    <w:rsid w:val="00A40F2C"/>
    <w:rsid w:val="00A41FA9"/>
    <w:rsid w:val="00A432AE"/>
    <w:rsid w:val="00A43F8F"/>
    <w:rsid w:val="00A44B44"/>
    <w:rsid w:val="00A44E0F"/>
    <w:rsid w:val="00A455D8"/>
    <w:rsid w:val="00A5186E"/>
    <w:rsid w:val="00A530F9"/>
    <w:rsid w:val="00A538DB"/>
    <w:rsid w:val="00A569E8"/>
    <w:rsid w:val="00A6036F"/>
    <w:rsid w:val="00A60B5C"/>
    <w:rsid w:val="00A6260F"/>
    <w:rsid w:val="00A63A15"/>
    <w:rsid w:val="00A64323"/>
    <w:rsid w:val="00A64794"/>
    <w:rsid w:val="00A66328"/>
    <w:rsid w:val="00A668F6"/>
    <w:rsid w:val="00A6700A"/>
    <w:rsid w:val="00A6792D"/>
    <w:rsid w:val="00A7387B"/>
    <w:rsid w:val="00A74BBD"/>
    <w:rsid w:val="00A75F6C"/>
    <w:rsid w:val="00A77379"/>
    <w:rsid w:val="00A80126"/>
    <w:rsid w:val="00A80DA9"/>
    <w:rsid w:val="00A81782"/>
    <w:rsid w:val="00A81860"/>
    <w:rsid w:val="00A832B7"/>
    <w:rsid w:val="00A8377B"/>
    <w:rsid w:val="00A839DF"/>
    <w:rsid w:val="00A83FE9"/>
    <w:rsid w:val="00A8457E"/>
    <w:rsid w:val="00A86945"/>
    <w:rsid w:val="00A8751D"/>
    <w:rsid w:val="00A90A90"/>
    <w:rsid w:val="00A95302"/>
    <w:rsid w:val="00A97677"/>
    <w:rsid w:val="00AA05A0"/>
    <w:rsid w:val="00AA0C70"/>
    <w:rsid w:val="00AA1132"/>
    <w:rsid w:val="00AA17D7"/>
    <w:rsid w:val="00AA1C19"/>
    <w:rsid w:val="00AA50B6"/>
    <w:rsid w:val="00AA50D6"/>
    <w:rsid w:val="00AA5E6D"/>
    <w:rsid w:val="00AA7A6F"/>
    <w:rsid w:val="00AB0E1A"/>
    <w:rsid w:val="00AB28EC"/>
    <w:rsid w:val="00AB3F94"/>
    <w:rsid w:val="00AB4E5A"/>
    <w:rsid w:val="00AB6A39"/>
    <w:rsid w:val="00AB7D6A"/>
    <w:rsid w:val="00AC15D1"/>
    <w:rsid w:val="00AC3E3E"/>
    <w:rsid w:val="00AC6E55"/>
    <w:rsid w:val="00AD00E5"/>
    <w:rsid w:val="00AD0E11"/>
    <w:rsid w:val="00AD1127"/>
    <w:rsid w:val="00AD12FB"/>
    <w:rsid w:val="00AD18B0"/>
    <w:rsid w:val="00AD1ABF"/>
    <w:rsid w:val="00AD1F2C"/>
    <w:rsid w:val="00AD3C8B"/>
    <w:rsid w:val="00AD4117"/>
    <w:rsid w:val="00AD5CF1"/>
    <w:rsid w:val="00AD64AF"/>
    <w:rsid w:val="00AE1C9A"/>
    <w:rsid w:val="00AE1FAE"/>
    <w:rsid w:val="00AE23E1"/>
    <w:rsid w:val="00AE2440"/>
    <w:rsid w:val="00AE28B0"/>
    <w:rsid w:val="00AE2BCC"/>
    <w:rsid w:val="00AE41CA"/>
    <w:rsid w:val="00AE46B5"/>
    <w:rsid w:val="00AE4CBB"/>
    <w:rsid w:val="00AE54E3"/>
    <w:rsid w:val="00AE5726"/>
    <w:rsid w:val="00AE6252"/>
    <w:rsid w:val="00AE6C22"/>
    <w:rsid w:val="00AE747D"/>
    <w:rsid w:val="00AF0C0F"/>
    <w:rsid w:val="00AF4451"/>
    <w:rsid w:val="00AF7056"/>
    <w:rsid w:val="00AF7F6B"/>
    <w:rsid w:val="00B00138"/>
    <w:rsid w:val="00B02979"/>
    <w:rsid w:val="00B02FB7"/>
    <w:rsid w:val="00B02FE9"/>
    <w:rsid w:val="00B03204"/>
    <w:rsid w:val="00B039E8"/>
    <w:rsid w:val="00B046DD"/>
    <w:rsid w:val="00B0520B"/>
    <w:rsid w:val="00B10BCD"/>
    <w:rsid w:val="00B1129E"/>
    <w:rsid w:val="00B118F1"/>
    <w:rsid w:val="00B12890"/>
    <w:rsid w:val="00B13217"/>
    <w:rsid w:val="00B13FF7"/>
    <w:rsid w:val="00B15692"/>
    <w:rsid w:val="00B16431"/>
    <w:rsid w:val="00B17A93"/>
    <w:rsid w:val="00B211AC"/>
    <w:rsid w:val="00B21423"/>
    <w:rsid w:val="00B21FEE"/>
    <w:rsid w:val="00B22BF4"/>
    <w:rsid w:val="00B22FBF"/>
    <w:rsid w:val="00B24AE5"/>
    <w:rsid w:val="00B24D04"/>
    <w:rsid w:val="00B26498"/>
    <w:rsid w:val="00B2721A"/>
    <w:rsid w:val="00B30720"/>
    <w:rsid w:val="00B308A2"/>
    <w:rsid w:val="00B335C6"/>
    <w:rsid w:val="00B33A97"/>
    <w:rsid w:val="00B34177"/>
    <w:rsid w:val="00B35A18"/>
    <w:rsid w:val="00B35F4E"/>
    <w:rsid w:val="00B407C9"/>
    <w:rsid w:val="00B43A35"/>
    <w:rsid w:val="00B44012"/>
    <w:rsid w:val="00B45B4B"/>
    <w:rsid w:val="00B45F46"/>
    <w:rsid w:val="00B460C6"/>
    <w:rsid w:val="00B460D9"/>
    <w:rsid w:val="00B46EB8"/>
    <w:rsid w:val="00B4755A"/>
    <w:rsid w:val="00B5064F"/>
    <w:rsid w:val="00B51A6A"/>
    <w:rsid w:val="00B537E4"/>
    <w:rsid w:val="00B54CC6"/>
    <w:rsid w:val="00B55A2E"/>
    <w:rsid w:val="00B57154"/>
    <w:rsid w:val="00B6002A"/>
    <w:rsid w:val="00B607BA"/>
    <w:rsid w:val="00B6121B"/>
    <w:rsid w:val="00B621DE"/>
    <w:rsid w:val="00B624D3"/>
    <w:rsid w:val="00B629B1"/>
    <w:rsid w:val="00B64D79"/>
    <w:rsid w:val="00B65520"/>
    <w:rsid w:val="00B6620E"/>
    <w:rsid w:val="00B66A7F"/>
    <w:rsid w:val="00B706B2"/>
    <w:rsid w:val="00B73099"/>
    <w:rsid w:val="00B77ACF"/>
    <w:rsid w:val="00B81415"/>
    <w:rsid w:val="00B81ABC"/>
    <w:rsid w:val="00B8256E"/>
    <w:rsid w:val="00B82B3D"/>
    <w:rsid w:val="00B82B8D"/>
    <w:rsid w:val="00B83EDD"/>
    <w:rsid w:val="00B84821"/>
    <w:rsid w:val="00B849E9"/>
    <w:rsid w:val="00B84C23"/>
    <w:rsid w:val="00B84E10"/>
    <w:rsid w:val="00B87253"/>
    <w:rsid w:val="00B9060A"/>
    <w:rsid w:val="00B917B0"/>
    <w:rsid w:val="00B946CC"/>
    <w:rsid w:val="00B96DD0"/>
    <w:rsid w:val="00BA0344"/>
    <w:rsid w:val="00BA049C"/>
    <w:rsid w:val="00BA1885"/>
    <w:rsid w:val="00BA28D2"/>
    <w:rsid w:val="00BA410E"/>
    <w:rsid w:val="00BA48C8"/>
    <w:rsid w:val="00BA6174"/>
    <w:rsid w:val="00BA6658"/>
    <w:rsid w:val="00BA66A2"/>
    <w:rsid w:val="00BA6788"/>
    <w:rsid w:val="00BA7F40"/>
    <w:rsid w:val="00BB0EAA"/>
    <w:rsid w:val="00BB120E"/>
    <w:rsid w:val="00BB1B1D"/>
    <w:rsid w:val="00BB1E73"/>
    <w:rsid w:val="00BB3E50"/>
    <w:rsid w:val="00BB435A"/>
    <w:rsid w:val="00BB5927"/>
    <w:rsid w:val="00BC51D0"/>
    <w:rsid w:val="00BC522B"/>
    <w:rsid w:val="00BC73ED"/>
    <w:rsid w:val="00BD1F9F"/>
    <w:rsid w:val="00BD282E"/>
    <w:rsid w:val="00BD3465"/>
    <w:rsid w:val="00BD3E38"/>
    <w:rsid w:val="00BD3FDE"/>
    <w:rsid w:val="00BD4CFC"/>
    <w:rsid w:val="00BD523A"/>
    <w:rsid w:val="00BD636D"/>
    <w:rsid w:val="00BE032B"/>
    <w:rsid w:val="00BE1D8C"/>
    <w:rsid w:val="00BE3ECD"/>
    <w:rsid w:val="00BE452E"/>
    <w:rsid w:val="00BE57DC"/>
    <w:rsid w:val="00BF01AA"/>
    <w:rsid w:val="00BF0C7F"/>
    <w:rsid w:val="00BF252E"/>
    <w:rsid w:val="00BF43F7"/>
    <w:rsid w:val="00BF5D07"/>
    <w:rsid w:val="00C002C4"/>
    <w:rsid w:val="00C007E0"/>
    <w:rsid w:val="00C00AC2"/>
    <w:rsid w:val="00C011FC"/>
    <w:rsid w:val="00C022D7"/>
    <w:rsid w:val="00C03001"/>
    <w:rsid w:val="00C039AA"/>
    <w:rsid w:val="00C04C2D"/>
    <w:rsid w:val="00C05011"/>
    <w:rsid w:val="00C07004"/>
    <w:rsid w:val="00C0769D"/>
    <w:rsid w:val="00C0791C"/>
    <w:rsid w:val="00C1039B"/>
    <w:rsid w:val="00C10F8F"/>
    <w:rsid w:val="00C12122"/>
    <w:rsid w:val="00C127E5"/>
    <w:rsid w:val="00C13274"/>
    <w:rsid w:val="00C14D28"/>
    <w:rsid w:val="00C152CF"/>
    <w:rsid w:val="00C15FA5"/>
    <w:rsid w:val="00C16487"/>
    <w:rsid w:val="00C164FD"/>
    <w:rsid w:val="00C2145C"/>
    <w:rsid w:val="00C21C57"/>
    <w:rsid w:val="00C21D28"/>
    <w:rsid w:val="00C22159"/>
    <w:rsid w:val="00C22598"/>
    <w:rsid w:val="00C251E5"/>
    <w:rsid w:val="00C25795"/>
    <w:rsid w:val="00C306C1"/>
    <w:rsid w:val="00C309D3"/>
    <w:rsid w:val="00C30BD6"/>
    <w:rsid w:val="00C3266D"/>
    <w:rsid w:val="00C32ED3"/>
    <w:rsid w:val="00C347C7"/>
    <w:rsid w:val="00C34F24"/>
    <w:rsid w:val="00C35E0E"/>
    <w:rsid w:val="00C373B2"/>
    <w:rsid w:val="00C40626"/>
    <w:rsid w:val="00C41D58"/>
    <w:rsid w:val="00C41F30"/>
    <w:rsid w:val="00C441CF"/>
    <w:rsid w:val="00C449E5"/>
    <w:rsid w:val="00C44F03"/>
    <w:rsid w:val="00C506BC"/>
    <w:rsid w:val="00C56DC2"/>
    <w:rsid w:val="00C5728C"/>
    <w:rsid w:val="00C572B6"/>
    <w:rsid w:val="00C57565"/>
    <w:rsid w:val="00C5770A"/>
    <w:rsid w:val="00C60709"/>
    <w:rsid w:val="00C610E2"/>
    <w:rsid w:val="00C623BF"/>
    <w:rsid w:val="00C62410"/>
    <w:rsid w:val="00C6270F"/>
    <w:rsid w:val="00C62C25"/>
    <w:rsid w:val="00C62C3E"/>
    <w:rsid w:val="00C6310F"/>
    <w:rsid w:val="00C63D7E"/>
    <w:rsid w:val="00C6453A"/>
    <w:rsid w:val="00C665DE"/>
    <w:rsid w:val="00C66943"/>
    <w:rsid w:val="00C71176"/>
    <w:rsid w:val="00C74B6E"/>
    <w:rsid w:val="00C74EF0"/>
    <w:rsid w:val="00C753C6"/>
    <w:rsid w:val="00C7677A"/>
    <w:rsid w:val="00C77EF8"/>
    <w:rsid w:val="00C80323"/>
    <w:rsid w:val="00C80B85"/>
    <w:rsid w:val="00C80DA1"/>
    <w:rsid w:val="00C80F2E"/>
    <w:rsid w:val="00C8147B"/>
    <w:rsid w:val="00C845E7"/>
    <w:rsid w:val="00C84915"/>
    <w:rsid w:val="00C861B9"/>
    <w:rsid w:val="00C86322"/>
    <w:rsid w:val="00C86FC7"/>
    <w:rsid w:val="00C87D0D"/>
    <w:rsid w:val="00C91DEE"/>
    <w:rsid w:val="00C932F9"/>
    <w:rsid w:val="00C93F3B"/>
    <w:rsid w:val="00C96A2A"/>
    <w:rsid w:val="00C97191"/>
    <w:rsid w:val="00C97431"/>
    <w:rsid w:val="00CA234D"/>
    <w:rsid w:val="00CA370F"/>
    <w:rsid w:val="00CA4FB4"/>
    <w:rsid w:val="00CA5C1A"/>
    <w:rsid w:val="00CA678C"/>
    <w:rsid w:val="00CB0C97"/>
    <w:rsid w:val="00CB167B"/>
    <w:rsid w:val="00CB17FA"/>
    <w:rsid w:val="00CB2F8F"/>
    <w:rsid w:val="00CB54AD"/>
    <w:rsid w:val="00CB59B2"/>
    <w:rsid w:val="00CB6479"/>
    <w:rsid w:val="00CB64C1"/>
    <w:rsid w:val="00CB7804"/>
    <w:rsid w:val="00CB7BC9"/>
    <w:rsid w:val="00CC0D0F"/>
    <w:rsid w:val="00CC1617"/>
    <w:rsid w:val="00CC317D"/>
    <w:rsid w:val="00CC3AC0"/>
    <w:rsid w:val="00CC3C01"/>
    <w:rsid w:val="00CC68AA"/>
    <w:rsid w:val="00CC7447"/>
    <w:rsid w:val="00CD0B04"/>
    <w:rsid w:val="00CD1544"/>
    <w:rsid w:val="00CD2FCD"/>
    <w:rsid w:val="00CD32A1"/>
    <w:rsid w:val="00CD4DF3"/>
    <w:rsid w:val="00CD600D"/>
    <w:rsid w:val="00CD76BB"/>
    <w:rsid w:val="00CE1D68"/>
    <w:rsid w:val="00CF010B"/>
    <w:rsid w:val="00CF0950"/>
    <w:rsid w:val="00CF1C8A"/>
    <w:rsid w:val="00CF2187"/>
    <w:rsid w:val="00CF23D3"/>
    <w:rsid w:val="00CF2C4F"/>
    <w:rsid w:val="00CF3BDD"/>
    <w:rsid w:val="00CF43FF"/>
    <w:rsid w:val="00CF46F9"/>
    <w:rsid w:val="00CF4D45"/>
    <w:rsid w:val="00CF586E"/>
    <w:rsid w:val="00CF62F8"/>
    <w:rsid w:val="00CF6FE8"/>
    <w:rsid w:val="00D02B46"/>
    <w:rsid w:val="00D02C27"/>
    <w:rsid w:val="00D034D2"/>
    <w:rsid w:val="00D03A2F"/>
    <w:rsid w:val="00D04A40"/>
    <w:rsid w:val="00D0515C"/>
    <w:rsid w:val="00D05D50"/>
    <w:rsid w:val="00D065C6"/>
    <w:rsid w:val="00D079CA"/>
    <w:rsid w:val="00D07FBE"/>
    <w:rsid w:val="00D10454"/>
    <w:rsid w:val="00D10CD9"/>
    <w:rsid w:val="00D11AC8"/>
    <w:rsid w:val="00D1218F"/>
    <w:rsid w:val="00D12CFA"/>
    <w:rsid w:val="00D149BC"/>
    <w:rsid w:val="00D15AE3"/>
    <w:rsid w:val="00D16882"/>
    <w:rsid w:val="00D202C0"/>
    <w:rsid w:val="00D2074A"/>
    <w:rsid w:val="00D219EC"/>
    <w:rsid w:val="00D21DA2"/>
    <w:rsid w:val="00D226FC"/>
    <w:rsid w:val="00D22802"/>
    <w:rsid w:val="00D300C1"/>
    <w:rsid w:val="00D301AE"/>
    <w:rsid w:val="00D3020B"/>
    <w:rsid w:val="00D3072C"/>
    <w:rsid w:val="00D30A61"/>
    <w:rsid w:val="00D314D7"/>
    <w:rsid w:val="00D31AD2"/>
    <w:rsid w:val="00D32F19"/>
    <w:rsid w:val="00D33CA7"/>
    <w:rsid w:val="00D341FC"/>
    <w:rsid w:val="00D35C03"/>
    <w:rsid w:val="00D37157"/>
    <w:rsid w:val="00D377CF"/>
    <w:rsid w:val="00D4004D"/>
    <w:rsid w:val="00D40659"/>
    <w:rsid w:val="00D40AFD"/>
    <w:rsid w:val="00D41A5F"/>
    <w:rsid w:val="00D4302B"/>
    <w:rsid w:val="00D439E0"/>
    <w:rsid w:val="00D46CB0"/>
    <w:rsid w:val="00D46F0D"/>
    <w:rsid w:val="00D5283E"/>
    <w:rsid w:val="00D5292C"/>
    <w:rsid w:val="00D542C9"/>
    <w:rsid w:val="00D54744"/>
    <w:rsid w:val="00D55784"/>
    <w:rsid w:val="00D55829"/>
    <w:rsid w:val="00D5619C"/>
    <w:rsid w:val="00D5632A"/>
    <w:rsid w:val="00D56C78"/>
    <w:rsid w:val="00D57EB6"/>
    <w:rsid w:val="00D60280"/>
    <w:rsid w:val="00D603B9"/>
    <w:rsid w:val="00D60664"/>
    <w:rsid w:val="00D6153F"/>
    <w:rsid w:val="00D61D5D"/>
    <w:rsid w:val="00D629FF"/>
    <w:rsid w:val="00D640AC"/>
    <w:rsid w:val="00D64C6A"/>
    <w:rsid w:val="00D65342"/>
    <w:rsid w:val="00D66AE4"/>
    <w:rsid w:val="00D66FD1"/>
    <w:rsid w:val="00D67A26"/>
    <w:rsid w:val="00D712A3"/>
    <w:rsid w:val="00D718BD"/>
    <w:rsid w:val="00D72E8A"/>
    <w:rsid w:val="00D749BD"/>
    <w:rsid w:val="00D74C80"/>
    <w:rsid w:val="00D77496"/>
    <w:rsid w:val="00D80872"/>
    <w:rsid w:val="00D82B3C"/>
    <w:rsid w:val="00D85A5B"/>
    <w:rsid w:val="00D87D24"/>
    <w:rsid w:val="00D87E7A"/>
    <w:rsid w:val="00D87F29"/>
    <w:rsid w:val="00D90389"/>
    <w:rsid w:val="00D92413"/>
    <w:rsid w:val="00D92696"/>
    <w:rsid w:val="00D9480E"/>
    <w:rsid w:val="00D94A9E"/>
    <w:rsid w:val="00D95BB5"/>
    <w:rsid w:val="00D95DBF"/>
    <w:rsid w:val="00D97621"/>
    <w:rsid w:val="00DA3E22"/>
    <w:rsid w:val="00DA64AA"/>
    <w:rsid w:val="00DA651D"/>
    <w:rsid w:val="00DA7650"/>
    <w:rsid w:val="00DA7DCF"/>
    <w:rsid w:val="00DB1DC2"/>
    <w:rsid w:val="00DB3604"/>
    <w:rsid w:val="00DB3C23"/>
    <w:rsid w:val="00DB4C33"/>
    <w:rsid w:val="00DB4E1C"/>
    <w:rsid w:val="00DB7DAC"/>
    <w:rsid w:val="00DB7F53"/>
    <w:rsid w:val="00DC2942"/>
    <w:rsid w:val="00DC2A9B"/>
    <w:rsid w:val="00DC3E3F"/>
    <w:rsid w:val="00DC424A"/>
    <w:rsid w:val="00DC44FB"/>
    <w:rsid w:val="00DC4FBD"/>
    <w:rsid w:val="00DC68A6"/>
    <w:rsid w:val="00DC7AF0"/>
    <w:rsid w:val="00DD083B"/>
    <w:rsid w:val="00DD0C86"/>
    <w:rsid w:val="00DD133D"/>
    <w:rsid w:val="00DD30CE"/>
    <w:rsid w:val="00DD3FE6"/>
    <w:rsid w:val="00DD42CA"/>
    <w:rsid w:val="00DD70C8"/>
    <w:rsid w:val="00DD7890"/>
    <w:rsid w:val="00DD7AB9"/>
    <w:rsid w:val="00DE0583"/>
    <w:rsid w:val="00DE1ED6"/>
    <w:rsid w:val="00DE2CEF"/>
    <w:rsid w:val="00DE3B3A"/>
    <w:rsid w:val="00DE4F28"/>
    <w:rsid w:val="00DE50D8"/>
    <w:rsid w:val="00DE546B"/>
    <w:rsid w:val="00DE5FEE"/>
    <w:rsid w:val="00DF016D"/>
    <w:rsid w:val="00DF06D2"/>
    <w:rsid w:val="00DF08FC"/>
    <w:rsid w:val="00DF3942"/>
    <w:rsid w:val="00DF4807"/>
    <w:rsid w:val="00DF755F"/>
    <w:rsid w:val="00DF76EE"/>
    <w:rsid w:val="00E00838"/>
    <w:rsid w:val="00E009AD"/>
    <w:rsid w:val="00E01519"/>
    <w:rsid w:val="00E0268C"/>
    <w:rsid w:val="00E02705"/>
    <w:rsid w:val="00E02B69"/>
    <w:rsid w:val="00E04C3E"/>
    <w:rsid w:val="00E05162"/>
    <w:rsid w:val="00E0571E"/>
    <w:rsid w:val="00E05E85"/>
    <w:rsid w:val="00E0651A"/>
    <w:rsid w:val="00E11717"/>
    <w:rsid w:val="00E13406"/>
    <w:rsid w:val="00E14948"/>
    <w:rsid w:val="00E1505F"/>
    <w:rsid w:val="00E15D1E"/>
    <w:rsid w:val="00E17174"/>
    <w:rsid w:val="00E22B54"/>
    <w:rsid w:val="00E2376B"/>
    <w:rsid w:val="00E24B55"/>
    <w:rsid w:val="00E2631F"/>
    <w:rsid w:val="00E278D0"/>
    <w:rsid w:val="00E30C9C"/>
    <w:rsid w:val="00E31F66"/>
    <w:rsid w:val="00E3345C"/>
    <w:rsid w:val="00E364DC"/>
    <w:rsid w:val="00E37C94"/>
    <w:rsid w:val="00E4066A"/>
    <w:rsid w:val="00E409EB"/>
    <w:rsid w:val="00E4254B"/>
    <w:rsid w:val="00E44C7D"/>
    <w:rsid w:val="00E451A0"/>
    <w:rsid w:val="00E47115"/>
    <w:rsid w:val="00E4779F"/>
    <w:rsid w:val="00E47916"/>
    <w:rsid w:val="00E47951"/>
    <w:rsid w:val="00E50F8A"/>
    <w:rsid w:val="00E51899"/>
    <w:rsid w:val="00E528DC"/>
    <w:rsid w:val="00E529C8"/>
    <w:rsid w:val="00E53096"/>
    <w:rsid w:val="00E53D46"/>
    <w:rsid w:val="00E551E5"/>
    <w:rsid w:val="00E61790"/>
    <w:rsid w:val="00E61805"/>
    <w:rsid w:val="00E627C9"/>
    <w:rsid w:val="00E62B43"/>
    <w:rsid w:val="00E62EF1"/>
    <w:rsid w:val="00E6430F"/>
    <w:rsid w:val="00E6477A"/>
    <w:rsid w:val="00E6775B"/>
    <w:rsid w:val="00E70856"/>
    <w:rsid w:val="00E72520"/>
    <w:rsid w:val="00E72EA0"/>
    <w:rsid w:val="00E76676"/>
    <w:rsid w:val="00E81635"/>
    <w:rsid w:val="00E82FFE"/>
    <w:rsid w:val="00E83454"/>
    <w:rsid w:val="00E83DCA"/>
    <w:rsid w:val="00E90DA7"/>
    <w:rsid w:val="00E91AB7"/>
    <w:rsid w:val="00E924C7"/>
    <w:rsid w:val="00E93FC5"/>
    <w:rsid w:val="00E95A2E"/>
    <w:rsid w:val="00E95D1B"/>
    <w:rsid w:val="00E96D55"/>
    <w:rsid w:val="00E97839"/>
    <w:rsid w:val="00E97BDE"/>
    <w:rsid w:val="00E97FD1"/>
    <w:rsid w:val="00EA1645"/>
    <w:rsid w:val="00EA1687"/>
    <w:rsid w:val="00EA3147"/>
    <w:rsid w:val="00EA342B"/>
    <w:rsid w:val="00EA404D"/>
    <w:rsid w:val="00EA41CB"/>
    <w:rsid w:val="00EA547C"/>
    <w:rsid w:val="00EA62DC"/>
    <w:rsid w:val="00EA6FF3"/>
    <w:rsid w:val="00EA750E"/>
    <w:rsid w:val="00EB01A4"/>
    <w:rsid w:val="00EB03B8"/>
    <w:rsid w:val="00EB1998"/>
    <w:rsid w:val="00EB2CF0"/>
    <w:rsid w:val="00EB2D4B"/>
    <w:rsid w:val="00EB3285"/>
    <w:rsid w:val="00EB4483"/>
    <w:rsid w:val="00EC19B6"/>
    <w:rsid w:val="00EC2688"/>
    <w:rsid w:val="00EC35B0"/>
    <w:rsid w:val="00EC3901"/>
    <w:rsid w:val="00EC4279"/>
    <w:rsid w:val="00EC5BAB"/>
    <w:rsid w:val="00EC5C9F"/>
    <w:rsid w:val="00EC5F16"/>
    <w:rsid w:val="00EC75E6"/>
    <w:rsid w:val="00ED105F"/>
    <w:rsid w:val="00ED2350"/>
    <w:rsid w:val="00ED2F60"/>
    <w:rsid w:val="00ED303E"/>
    <w:rsid w:val="00ED7D42"/>
    <w:rsid w:val="00EE019C"/>
    <w:rsid w:val="00EE0885"/>
    <w:rsid w:val="00EE1A81"/>
    <w:rsid w:val="00EE4279"/>
    <w:rsid w:val="00EE464A"/>
    <w:rsid w:val="00EE56BC"/>
    <w:rsid w:val="00EE5702"/>
    <w:rsid w:val="00EE6082"/>
    <w:rsid w:val="00EF3BB9"/>
    <w:rsid w:val="00EF55CD"/>
    <w:rsid w:val="00EF64F3"/>
    <w:rsid w:val="00EF6AE4"/>
    <w:rsid w:val="00EF74E1"/>
    <w:rsid w:val="00F0239A"/>
    <w:rsid w:val="00F04495"/>
    <w:rsid w:val="00F0558F"/>
    <w:rsid w:val="00F12937"/>
    <w:rsid w:val="00F14892"/>
    <w:rsid w:val="00F152D4"/>
    <w:rsid w:val="00F15BFF"/>
    <w:rsid w:val="00F15D0B"/>
    <w:rsid w:val="00F1652B"/>
    <w:rsid w:val="00F20152"/>
    <w:rsid w:val="00F205C0"/>
    <w:rsid w:val="00F21ADD"/>
    <w:rsid w:val="00F2248F"/>
    <w:rsid w:val="00F22DDE"/>
    <w:rsid w:val="00F24469"/>
    <w:rsid w:val="00F24954"/>
    <w:rsid w:val="00F24D02"/>
    <w:rsid w:val="00F25DE8"/>
    <w:rsid w:val="00F264FB"/>
    <w:rsid w:val="00F2652D"/>
    <w:rsid w:val="00F26ACC"/>
    <w:rsid w:val="00F31314"/>
    <w:rsid w:val="00F34AA3"/>
    <w:rsid w:val="00F35475"/>
    <w:rsid w:val="00F409FF"/>
    <w:rsid w:val="00F41296"/>
    <w:rsid w:val="00F417E8"/>
    <w:rsid w:val="00F41D32"/>
    <w:rsid w:val="00F4256F"/>
    <w:rsid w:val="00F4332B"/>
    <w:rsid w:val="00F43648"/>
    <w:rsid w:val="00F46451"/>
    <w:rsid w:val="00F511A1"/>
    <w:rsid w:val="00F51E3C"/>
    <w:rsid w:val="00F52ED4"/>
    <w:rsid w:val="00F5772A"/>
    <w:rsid w:val="00F57E05"/>
    <w:rsid w:val="00F60572"/>
    <w:rsid w:val="00F61AD5"/>
    <w:rsid w:val="00F626A4"/>
    <w:rsid w:val="00F66660"/>
    <w:rsid w:val="00F674FF"/>
    <w:rsid w:val="00F67809"/>
    <w:rsid w:val="00F70654"/>
    <w:rsid w:val="00F72F6A"/>
    <w:rsid w:val="00F73273"/>
    <w:rsid w:val="00F738C0"/>
    <w:rsid w:val="00F748EB"/>
    <w:rsid w:val="00F7544D"/>
    <w:rsid w:val="00F767F2"/>
    <w:rsid w:val="00F775E0"/>
    <w:rsid w:val="00F77641"/>
    <w:rsid w:val="00F83196"/>
    <w:rsid w:val="00F84881"/>
    <w:rsid w:val="00F9072E"/>
    <w:rsid w:val="00F91118"/>
    <w:rsid w:val="00F91BCC"/>
    <w:rsid w:val="00F92BC9"/>
    <w:rsid w:val="00F92F2C"/>
    <w:rsid w:val="00F940F6"/>
    <w:rsid w:val="00F941A1"/>
    <w:rsid w:val="00F944F2"/>
    <w:rsid w:val="00F95411"/>
    <w:rsid w:val="00F9566F"/>
    <w:rsid w:val="00F966DF"/>
    <w:rsid w:val="00F96B96"/>
    <w:rsid w:val="00FA161C"/>
    <w:rsid w:val="00FA1AA1"/>
    <w:rsid w:val="00FA1DFF"/>
    <w:rsid w:val="00FA247D"/>
    <w:rsid w:val="00FA33E1"/>
    <w:rsid w:val="00FA3812"/>
    <w:rsid w:val="00FA3E1B"/>
    <w:rsid w:val="00FA79F5"/>
    <w:rsid w:val="00FB30DF"/>
    <w:rsid w:val="00FB4AE6"/>
    <w:rsid w:val="00FB4FB4"/>
    <w:rsid w:val="00FB6B6F"/>
    <w:rsid w:val="00FB780F"/>
    <w:rsid w:val="00FC0794"/>
    <w:rsid w:val="00FC3176"/>
    <w:rsid w:val="00FC3B11"/>
    <w:rsid w:val="00FC4106"/>
    <w:rsid w:val="00FC5E24"/>
    <w:rsid w:val="00FC5ECB"/>
    <w:rsid w:val="00FC6926"/>
    <w:rsid w:val="00FC6B9A"/>
    <w:rsid w:val="00FC7318"/>
    <w:rsid w:val="00FD024B"/>
    <w:rsid w:val="00FD24E7"/>
    <w:rsid w:val="00FD2E5D"/>
    <w:rsid w:val="00FD2F60"/>
    <w:rsid w:val="00FD2FE5"/>
    <w:rsid w:val="00FD3794"/>
    <w:rsid w:val="00FD39D8"/>
    <w:rsid w:val="00FD3F37"/>
    <w:rsid w:val="00FD439F"/>
    <w:rsid w:val="00FD484D"/>
    <w:rsid w:val="00FD5FEC"/>
    <w:rsid w:val="00FD690A"/>
    <w:rsid w:val="00FD7504"/>
    <w:rsid w:val="00FE02E2"/>
    <w:rsid w:val="00FE0495"/>
    <w:rsid w:val="00FE0A23"/>
    <w:rsid w:val="00FE126C"/>
    <w:rsid w:val="00FE2DFD"/>
    <w:rsid w:val="00FE7652"/>
    <w:rsid w:val="00FE7D50"/>
    <w:rsid w:val="00FF0335"/>
    <w:rsid w:val="00FF1278"/>
    <w:rsid w:val="00FF33D5"/>
    <w:rsid w:val="00FF4B1D"/>
    <w:rsid w:val="00FF5173"/>
    <w:rsid w:val="00FF5BC1"/>
    <w:rsid w:val="00FF63B4"/>
    <w:rsid w:val="00FF7217"/>
    <w:rsid w:val="00FF72C6"/>
    <w:rsid w:val="00FF7686"/>
    <w:rsid w:val="01593D99"/>
    <w:rsid w:val="032A401E"/>
    <w:rsid w:val="038580C6"/>
    <w:rsid w:val="040C4E81"/>
    <w:rsid w:val="04D0E5C9"/>
    <w:rsid w:val="04DECD87"/>
    <w:rsid w:val="060514DA"/>
    <w:rsid w:val="074D28F3"/>
    <w:rsid w:val="07CCDA18"/>
    <w:rsid w:val="0AB0B2C4"/>
    <w:rsid w:val="0BCF0D9B"/>
    <w:rsid w:val="0D83287D"/>
    <w:rsid w:val="0F2ECCD0"/>
    <w:rsid w:val="1018CC9D"/>
    <w:rsid w:val="10E95380"/>
    <w:rsid w:val="126C5D32"/>
    <w:rsid w:val="12BB0D37"/>
    <w:rsid w:val="13E80B86"/>
    <w:rsid w:val="1668A400"/>
    <w:rsid w:val="17A60417"/>
    <w:rsid w:val="17CE2B9F"/>
    <w:rsid w:val="181514B6"/>
    <w:rsid w:val="1815D3D1"/>
    <w:rsid w:val="18EC9CC6"/>
    <w:rsid w:val="1B765C6A"/>
    <w:rsid w:val="1B786114"/>
    <w:rsid w:val="1C769B26"/>
    <w:rsid w:val="1DC4CD60"/>
    <w:rsid w:val="1F18D4B2"/>
    <w:rsid w:val="1FCE5C6E"/>
    <w:rsid w:val="1FE0D3E0"/>
    <w:rsid w:val="1FF27DCC"/>
    <w:rsid w:val="21E8E4E0"/>
    <w:rsid w:val="22AC6038"/>
    <w:rsid w:val="2375B8F9"/>
    <w:rsid w:val="23C678EA"/>
    <w:rsid w:val="258E4FF2"/>
    <w:rsid w:val="25DC7EF7"/>
    <w:rsid w:val="25DF806F"/>
    <w:rsid w:val="26D27E8B"/>
    <w:rsid w:val="279DBAE4"/>
    <w:rsid w:val="27F2DFED"/>
    <w:rsid w:val="292D5C9D"/>
    <w:rsid w:val="2947AB40"/>
    <w:rsid w:val="297B6482"/>
    <w:rsid w:val="299A0680"/>
    <w:rsid w:val="2A337972"/>
    <w:rsid w:val="2AC9DFEF"/>
    <w:rsid w:val="2BD0F512"/>
    <w:rsid w:val="2DA6D88D"/>
    <w:rsid w:val="2EE4D5A1"/>
    <w:rsid w:val="3180E63A"/>
    <w:rsid w:val="320AF351"/>
    <w:rsid w:val="32CC4C9C"/>
    <w:rsid w:val="32FE56DB"/>
    <w:rsid w:val="34593F90"/>
    <w:rsid w:val="35578AF5"/>
    <w:rsid w:val="3870DF72"/>
    <w:rsid w:val="3A834A76"/>
    <w:rsid w:val="3AB1E489"/>
    <w:rsid w:val="3B6DF450"/>
    <w:rsid w:val="3C917715"/>
    <w:rsid w:val="3CB08375"/>
    <w:rsid w:val="3DE09CD6"/>
    <w:rsid w:val="3DE21D6C"/>
    <w:rsid w:val="3E111D6E"/>
    <w:rsid w:val="3F13A261"/>
    <w:rsid w:val="403C8701"/>
    <w:rsid w:val="412AD10A"/>
    <w:rsid w:val="4206DEA7"/>
    <w:rsid w:val="4285D2CD"/>
    <w:rsid w:val="43058A82"/>
    <w:rsid w:val="443178EB"/>
    <w:rsid w:val="45BFD11A"/>
    <w:rsid w:val="45BFD14C"/>
    <w:rsid w:val="45C18804"/>
    <w:rsid w:val="45FB056C"/>
    <w:rsid w:val="4845245C"/>
    <w:rsid w:val="48D2E8BA"/>
    <w:rsid w:val="48E91F12"/>
    <w:rsid w:val="490F1B0A"/>
    <w:rsid w:val="498E58B1"/>
    <w:rsid w:val="4999B2BF"/>
    <w:rsid w:val="4A69A119"/>
    <w:rsid w:val="4B6A4122"/>
    <w:rsid w:val="4B959633"/>
    <w:rsid w:val="4BF45FC1"/>
    <w:rsid w:val="4C5EBE94"/>
    <w:rsid w:val="4E1C392C"/>
    <w:rsid w:val="4E5A9C44"/>
    <w:rsid w:val="4F46890B"/>
    <w:rsid w:val="4F49C265"/>
    <w:rsid w:val="4FAEA5DF"/>
    <w:rsid w:val="50F09119"/>
    <w:rsid w:val="51C787DE"/>
    <w:rsid w:val="53D1DD45"/>
    <w:rsid w:val="550BCCE8"/>
    <w:rsid w:val="5743CA75"/>
    <w:rsid w:val="582F8E9F"/>
    <w:rsid w:val="58624D38"/>
    <w:rsid w:val="592A4076"/>
    <w:rsid w:val="5AD360D3"/>
    <w:rsid w:val="5C306285"/>
    <w:rsid w:val="5CB3D26F"/>
    <w:rsid w:val="5CF25EDC"/>
    <w:rsid w:val="5E0B4828"/>
    <w:rsid w:val="5ED6C4E7"/>
    <w:rsid w:val="64201B43"/>
    <w:rsid w:val="66E1BC58"/>
    <w:rsid w:val="66F7A2F3"/>
    <w:rsid w:val="684C6ED9"/>
    <w:rsid w:val="698F6C5B"/>
    <w:rsid w:val="69BC8226"/>
    <w:rsid w:val="6A25E0F5"/>
    <w:rsid w:val="6A99850E"/>
    <w:rsid w:val="6BC97EB7"/>
    <w:rsid w:val="6C24A651"/>
    <w:rsid w:val="6D202FAC"/>
    <w:rsid w:val="6DB7F22C"/>
    <w:rsid w:val="6E3813C3"/>
    <w:rsid w:val="7025E808"/>
    <w:rsid w:val="70470D99"/>
    <w:rsid w:val="720E0BEE"/>
    <w:rsid w:val="72FC1E28"/>
    <w:rsid w:val="73EA2BAD"/>
    <w:rsid w:val="749F33B4"/>
    <w:rsid w:val="75FE83CD"/>
    <w:rsid w:val="7600C60C"/>
    <w:rsid w:val="7BB86663"/>
    <w:rsid w:val="7CB72273"/>
    <w:rsid w:val="7CC2CCC1"/>
    <w:rsid w:val="7CCD536B"/>
    <w:rsid w:val="7E35553E"/>
    <w:rsid w:val="7FA1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82F8E6"/>
  <w15:docId w15:val="{9FA1E130-A1A8-423A-BFCE-6E084864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2F8F"/>
    <w:rPr>
      <w:rFonts w:ascii="Bookman Old Style" w:hAnsi="Bookman Old Style"/>
      <w:color w:val="000000"/>
      <w:sz w:val="24"/>
    </w:rPr>
  </w:style>
  <w:style w:type="paragraph" w:styleId="Heading1">
    <w:name w:val="heading 1"/>
    <w:basedOn w:val="Normal"/>
    <w:next w:val="Normal"/>
    <w:qFormat/>
    <w:rsid w:val="00BC51D0"/>
    <w:pPr>
      <w:keepNext/>
      <w:spacing w:before="120" w:after="60"/>
      <w:outlineLvl w:val="0"/>
    </w:pPr>
    <w:rPr>
      <w:rFonts w:cs="Arial"/>
      <w:b/>
      <w:bCs/>
      <w:kern w:val="32"/>
      <w:sz w:val="36"/>
      <w:szCs w:val="32"/>
    </w:rPr>
  </w:style>
  <w:style w:type="paragraph" w:styleId="Heading2">
    <w:name w:val="heading 2"/>
    <w:basedOn w:val="Normal"/>
    <w:next w:val="Normal"/>
    <w:qFormat/>
    <w:rsid w:val="00BC51D0"/>
    <w:pPr>
      <w:keepNext/>
      <w:spacing w:before="240" w:after="60"/>
      <w:jc w:val="center"/>
      <w:outlineLvl w:val="1"/>
    </w:pPr>
    <w:rPr>
      <w:rFonts w:ascii="Arial" w:hAnsi="Arial" w:cs="Arial"/>
      <w:b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C51D0"/>
    <w:pPr>
      <w:keepNext/>
      <w:outlineLvl w:val="2"/>
    </w:pPr>
    <w:rPr>
      <w:rFonts w:ascii="Arial" w:hAnsi="Arial"/>
      <w:b/>
      <w:bCs/>
      <w:u w:val="single"/>
    </w:rPr>
  </w:style>
  <w:style w:type="paragraph" w:styleId="Heading4">
    <w:name w:val="heading 4"/>
    <w:basedOn w:val="Normal"/>
    <w:next w:val="Normal"/>
    <w:qFormat/>
    <w:rsid w:val="00BC51D0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BC51D0"/>
    <w:pPr>
      <w:spacing w:before="240" w:after="60"/>
      <w:ind w:left="1440"/>
      <w:outlineLvl w:val="4"/>
    </w:pPr>
    <w:rPr>
      <w:b/>
      <w:bCs/>
      <w:i/>
      <w:iCs/>
      <w:sz w:val="28"/>
      <w:szCs w:val="26"/>
    </w:rPr>
  </w:style>
  <w:style w:type="paragraph" w:styleId="Heading6">
    <w:name w:val="heading 6"/>
    <w:basedOn w:val="Normal"/>
    <w:next w:val="Normal"/>
    <w:qFormat/>
    <w:rsid w:val="00BC51D0"/>
    <w:pPr>
      <w:keepNext/>
      <w:autoSpaceDE w:val="0"/>
      <w:autoSpaceDN w:val="0"/>
      <w:adjustRightInd w:val="0"/>
      <w:ind w:left="720" w:right="1260"/>
      <w:outlineLvl w:val="5"/>
    </w:pPr>
    <w:rPr>
      <w:rFonts w:ascii="Arial-BoldMT" w:hAnsi="Arial-BoldMT"/>
      <w:b/>
      <w:bCs/>
      <w:color w:val="auto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BC51D0"/>
    <w:pPr>
      <w:ind w:left="720"/>
    </w:pPr>
  </w:style>
  <w:style w:type="paragraph" w:styleId="Footer">
    <w:name w:val="footer"/>
    <w:basedOn w:val="Normal"/>
    <w:link w:val="FooterChar"/>
    <w:uiPriority w:val="99"/>
    <w:rsid w:val="00BC51D0"/>
    <w:pPr>
      <w:widowControl w:val="0"/>
      <w:tabs>
        <w:tab w:val="center" w:pos="4153"/>
        <w:tab w:val="right" w:pos="8306"/>
      </w:tabs>
    </w:pPr>
    <w:rPr>
      <w:rFonts w:ascii="Times New Roman" w:hAnsi="Times New Roman"/>
      <w:color w:val="auto"/>
      <w:sz w:val="20"/>
    </w:rPr>
  </w:style>
  <w:style w:type="paragraph" w:styleId="Header">
    <w:name w:val="header"/>
    <w:basedOn w:val="Normal"/>
    <w:rsid w:val="00BC51D0"/>
    <w:pPr>
      <w:widowControl w:val="0"/>
      <w:tabs>
        <w:tab w:val="center" w:pos="4320"/>
        <w:tab w:val="right" w:pos="8640"/>
      </w:tabs>
    </w:pPr>
    <w:rPr>
      <w:rFonts w:ascii="Times New Roman" w:hAnsi="Times New Roman"/>
      <w:color w:val="auto"/>
      <w:sz w:val="20"/>
    </w:rPr>
  </w:style>
  <w:style w:type="paragraph" w:styleId="BodyText">
    <w:name w:val="Body Text"/>
    <w:basedOn w:val="Normal"/>
    <w:rsid w:val="00BC51D0"/>
    <w:pPr>
      <w:widowControl w:val="0"/>
      <w:tabs>
        <w:tab w:val="left" w:pos="-1440"/>
        <w:tab w:val="left" w:pos="720"/>
        <w:tab w:val="left" w:pos="14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640"/>
        <w:tab w:val="left" w:pos="9360"/>
      </w:tabs>
      <w:jc w:val="center"/>
    </w:pPr>
    <w:rPr>
      <w:rFonts w:ascii="Arial" w:hAnsi="Arial"/>
      <w:color w:val="auto"/>
    </w:rPr>
  </w:style>
  <w:style w:type="character" w:styleId="Hyperlink">
    <w:name w:val="Hyperlink"/>
    <w:basedOn w:val="DefaultParagraphFont"/>
    <w:rsid w:val="00BC51D0"/>
    <w:rPr>
      <w:color w:val="0000FF"/>
      <w:u w:val="single"/>
    </w:rPr>
  </w:style>
  <w:style w:type="paragraph" w:styleId="BodyText2">
    <w:name w:val="Body Text 2"/>
    <w:basedOn w:val="Normal"/>
    <w:rsid w:val="00BC51D0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firstLine="720"/>
    </w:pPr>
    <w:rPr>
      <w:rFonts w:ascii="Helvetica" w:hAnsi="Helvetica"/>
      <w:color w:val="auto"/>
      <w:sz w:val="20"/>
    </w:rPr>
  </w:style>
  <w:style w:type="paragraph" w:styleId="BlockText">
    <w:name w:val="Block Text"/>
    <w:basedOn w:val="Normal"/>
    <w:rsid w:val="00BC51D0"/>
    <w:pPr>
      <w:autoSpaceDE w:val="0"/>
      <w:autoSpaceDN w:val="0"/>
      <w:adjustRightInd w:val="0"/>
      <w:ind w:left="720" w:right="720"/>
    </w:pPr>
    <w:rPr>
      <w:color w:val="auto"/>
      <w:sz w:val="18"/>
      <w:szCs w:val="24"/>
    </w:rPr>
  </w:style>
  <w:style w:type="character" w:styleId="CommentReference">
    <w:name w:val="annotation reference"/>
    <w:basedOn w:val="DefaultParagraphFont"/>
    <w:semiHidden/>
    <w:rsid w:val="00BC51D0"/>
    <w:rPr>
      <w:sz w:val="16"/>
      <w:szCs w:val="16"/>
    </w:rPr>
  </w:style>
  <w:style w:type="paragraph" w:styleId="CommentText">
    <w:name w:val="annotation text"/>
    <w:basedOn w:val="Normal"/>
    <w:semiHidden/>
    <w:rsid w:val="00BC51D0"/>
    <w:rPr>
      <w:sz w:val="20"/>
    </w:rPr>
  </w:style>
  <w:style w:type="paragraph" w:styleId="CommentSubject">
    <w:name w:val="annotation subject"/>
    <w:basedOn w:val="CommentText"/>
    <w:next w:val="CommentText"/>
    <w:semiHidden/>
    <w:rsid w:val="00BC51D0"/>
    <w:rPr>
      <w:b/>
      <w:bCs/>
    </w:rPr>
  </w:style>
  <w:style w:type="paragraph" w:styleId="BalloonText">
    <w:name w:val="Balloon Text"/>
    <w:basedOn w:val="Normal"/>
    <w:semiHidden/>
    <w:rsid w:val="00BC51D0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BC51D0"/>
  </w:style>
  <w:style w:type="table" w:styleId="TableGrid">
    <w:name w:val="Table Grid"/>
    <w:basedOn w:val="TableNormal"/>
    <w:uiPriority w:val="39"/>
    <w:rsid w:val="00BC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512655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062AB0"/>
    <w:pPr>
      <w:ind w:left="720"/>
    </w:pPr>
  </w:style>
  <w:style w:type="paragraph" w:customStyle="1" w:styleId="Default">
    <w:name w:val="Default"/>
    <w:rsid w:val="000865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ts">
    <w:name w:val="nat's"/>
    <w:basedOn w:val="Normal"/>
    <w:rsid w:val="00085C8E"/>
    <w:pPr>
      <w:jc w:val="both"/>
    </w:pPr>
    <w:rPr>
      <w:rFonts w:ascii="Arial" w:hAnsi="Arial"/>
      <w:color w:val="auto"/>
    </w:rPr>
  </w:style>
  <w:style w:type="paragraph" w:styleId="PlainText">
    <w:name w:val="Plain Text"/>
    <w:basedOn w:val="Normal"/>
    <w:link w:val="PlainTextChar"/>
    <w:uiPriority w:val="99"/>
    <w:unhideWhenUsed/>
    <w:rsid w:val="00AD1ABF"/>
    <w:rPr>
      <w:rFonts w:ascii="Consolas" w:eastAsia="Calibri" w:hAnsi="Consolas"/>
      <w:color w:val="auto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D1ABF"/>
    <w:rPr>
      <w:rFonts w:ascii="Consolas" w:eastAsia="Calibri" w:hAnsi="Consolas" w:cs="Times New Roman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703DC8"/>
  </w:style>
  <w:style w:type="paragraph" w:styleId="Revision">
    <w:name w:val="Revision"/>
    <w:hidden/>
    <w:uiPriority w:val="99"/>
    <w:semiHidden/>
    <w:rsid w:val="002D3288"/>
    <w:rPr>
      <w:rFonts w:ascii="Bookman Old Style" w:hAnsi="Bookman Old Style"/>
      <w:color w:val="000000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95D1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000DF8"/>
    <w:rPr>
      <w:color w:val="2B579A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000DF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isa.huachuca.eii-jitc.mbx.jitc-iop-re-certification-requests@mail.mi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CKUP\Waivers\Waivers%20to%20policy\Request%20form\Interoperability%20Testing%20Waiver%20Request%20Form_DRAFT(APRI%20201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1B8BE8BBEC3462F8FB3572FABB1C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46694-2DDB-4E70-9C59-008B689FF635}"/>
      </w:docPartPr>
      <w:docPartBody>
        <w:p w:rsidR="00652F58" w:rsidRDefault="0013719A">
          <w:pPr>
            <w:pStyle w:val="D1B8BE8BBEC3462F8FB3572FABB1C1D9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4845963B4D4C90BD3569A10C83F2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3B4DA-23DF-42B8-AC9F-E128B2200578}"/>
      </w:docPartPr>
      <w:docPartBody>
        <w:p w:rsidR="00652F58" w:rsidRDefault="0013719A">
          <w:pPr>
            <w:pStyle w:val="F24845963B4D4C90BD3569A10C83F2A3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FB1DF2CF0F453D8CCCC0E82BE5E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4F0CA-615E-4482-BBAB-E37688ECC060}"/>
      </w:docPartPr>
      <w:docPartBody>
        <w:p w:rsidR="00652F58" w:rsidRDefault="0013719A">
          <w:pPr>
            <w:pStyle w:val="71FB1DF2CF0F453D8CCCC0E82BE5EE5D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4FF9AF1B8A472597B64C2ADF6A5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2E8C4-B56C-40F3-8ABD-D1759871CB5D}"/>
      </w:docPartPr>
      <w:docPartBody>
        <w:p w:rsidR="00652F58" w:rsidRDefault="0013719A">
          <w:pPr>
            <w:pStyle w:val="BE4FF9AF1B8A472597B64C2ADF6A5D43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C978442BC64838888FE1A3BA2B22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3C529-418A-4872-B115-F21EA52273C9}"/>
      </w:docPartPr>
      <w:docPartBody>
        <w:p w:rsidR="00652F58" w:rsidRDefault="0013719A">
          <w:pPr>
            <w:pStyle w:val="AAC978442BC64838888FE1A3BA2B22D6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BD961E09254CCBB08F80F4DC80A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AA768-C8AF-4033-A08D-9913DD421DF9}"/>
      </w:docPartPr>
      <w:docPartBody>
        <w:p w:rsidR="00652F58" w:rsidRDefault="0013719A">
          <w:pPr>
            <w:pStyle w:val="51BD961E09254CCBB08F80F4DC80A677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232148262F469BB68C04AE65AE4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B7B342-1E43-42F7-95A2-D416D35D0FA7}"/>
      </w:docPartPr>
      <w:docPartBody>
        <w:p w:rsidR="00652F58" w:rsidRDefault="0013719A">
          <w:pPr>
            <w:pStyle w:val="52232148262F469BB68C04AE65AE4492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A913691C56451080431CBA1EF33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51A00-5867-41CC-B5AE-040CFAEB39A2}"/>
      </w:docPartPr>
      <w:docPartBody>
        <w:p w:rsidR="00652F58" w:rsidRDefault="0013719A">
          <w:pPr>
            <w:pStyle w:val="9FA913691C56451080431CBA1EF3344E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B93A73AE8741EEA6F82E0463614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6BF04-27A8-491A-B982-F7424FA83A6F}"/>
      </w:docPartPr>
      <w:docPartBody>
        <w:p w:rsidR="00652F58" w:rsidRDefault="0013719A">
          <w:pPr>
            <w:pStyle w:val="9EB93A73AE8741EEA6F82E0463614809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F12266B0364036A4F17ABC91FC4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D10D04-6463-4CF0-953A-673E48EAF4E4}"/>
      </w:docPartPr>
      <w:docPartBody>
        <w:p w:rsidR="00652F58" w:rsidRDefault="0013719A">
          <w:pPr>
            <w:pStyle w:val="63F12266B0364036A4F17ABC91FC4F19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DB3CDCC45742BABF3B11FFBBE72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75AD9-4E2F-474F-B368-50C0B803CAAC}"/>
      </w:docPartPr>
      <w:docPartBody>
        <w:p w:rsidR="00652F58" w:rsidRDefault="0013719A">
          <w:pPr>
            <w:pStyle w:val="90DB3CDCC45742BABF3B11FFBBE7234E"/>
          </w:pPr>
          <w:r w:rsidRPr="004C6232">
            <w:rPr>
              <w:rStyle w:val="PlaceholderText"/>
            </w:rPr>
            <w:t>Click or tap to enter a date.</w:t>
          </w:r>
        </w:p>
      </w:docPartBody>
    </w:docPart>
    <w:docPart>
      <w:docPartPr>
        <w:name w:val="B2B0BBED56D44A28BEADE1CE9584E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8ABFE-D8D2-4EDA-AE08-E223716A49FA}"/>
      </w:docPartPr>
      <w:docPartBody>
        <w:p w:rsidR="00652F58" w:rsidRDefault="0013719A">
          <w:pPr>
            <w:pStyle w:val="B2B0BBED56D44A28BEADE1CE9584E3AB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5C0128295F40F6861C532289933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5FC03-3EDD-43AB-A44C-12CBAFF20479}"/>
      </w:docPartPr>
      <w:docPartBody>
        <w:p w:rsidR="00652F58" w:rsidRDefault="0013719A">
          <w:pPr>
            <w:pStyle w:val="645C0128295F40F6861C5322899330C1"/>
          </w:pPr>
          <w:r w:rsidRPr="004C6232">
            <w:rPr>
              <w:rStyle w:val="PlaceholderText"/>
            </w:rPr>
            <w:t>Click or tap to enter a date.</w:t>
          </w:r>
        </w:p>
      </w:docPartBody>
    </w:docPart>
    <w:docPart>
      <w:docPartPr>
        <w:name w:val="16610D93F29A415C9BA6234E6D5C4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91810-FD00-44D5-A58A-8D09CB87B017}"/>
      </w:docPartPr>
      <w:docPartBody>
        <w:p w:rsidR="00652F58" w:rsidRDefault="0013719A">
          <w:pPr>
            <w:pStyle w:val="16610D93F29A415C9BA6234E6D5C4911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98141F98B14716B1F580ACC31A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FBEED-BE94-4351-888A-0495BCDCD198}"/>
      </w:docPartPr>
      <w:docPartBody>
        <w:p w:rsidR="00652F58" w:rsidRDefault="0013719A">
          <w:pPr>
            <w:pStyle w:val="7498141F98B14716B1F580ACC31A079A"/>
          </w:pPr>
          <w:r w:rsidRPr="004C6232">
            <w:rPr>
              <w:rStyle w:val="PlaceholderText"/>
            </w:rPr>
            <w:t>Click or tap to enter a date.</w:t>
          </w:r>
        </w:p>
      </w:docPartBody>
    </w:docPart>
    <w:docPart>
      <w:docPartPr>
        <w:name w:val="B5F2ED58E0D04C9091EDACFEFACA3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FF5F5-17DB-42AD-9560-053658747FD0}"/>
      </w:docPartPr>
      <w:docPartBody>
        <w:p w:rsidR="00652F58" w:rsidRDefault="0013719A">
          <w:pPr>
            <w:pStyle w:val="B5F2ED58E0D04C9091EDACFEFACA3473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B40F4CDFE1F4F49892DE38DD8F23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5D00DE-3CEA-475A-AFDD-EBF6408AF837}"/>
      </w:docPartPr>
      <w:docPartBody>
        <w:p w:rsidR="00652F58" w:rsidRDefault="0013719A">
          <w:pPr>
            <w:pStyle w:val="FB40F4CDFE1F4F49892DE38DD8F23527"/>
          </w:pPr>
          <w:r w:rsidRPr="004C6232">
            <w:rPr>
              <w:rStyle w:val="PlaceholderText"/>
            </w:rPr>
            <w:t>Click or tap to enter a date.</w:t>
          </w:r>
        </w:p>
      </w:docPartBody>
    </w:docPart>
    <w:docPart>
      <w:docPartPr>
        <w:name w:val="265D0DC008AF4D998B71A651ABB6A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118A0-2E6B-4A20-8AD6-CA834C2A7D49}"/>
      </w:docPartPr>
      <w:docPartBody>
        <w:p w:rsidR="00652F58" w:rsidRDefault="0013719A">
          <w:pPr>
            <w:pStyle w:val="265D0DC008AF4D998B71A651ABB6A3BF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404F6D666D47C49D3F60470D629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841DA-C8FB-4FA1-9B01-793C9936A237}"/>
      </w:docPartPr>
      <w:docPartBody>
        <w:p w:rsidR="00C422A5" w:rsidRDefault="00C422A5" w:rsidP="00C422A5">
          <w:pPr>
            <w:pStyle w:val="17404F6D666D47C49D3F60470D6295BA"/>
          </w:pPr>
          <w:r w:rsidRPr="004C62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839319E527E4BC382583ED08D25C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CC20D-578F-4CBF-85FB-35A1FFB6D1E6}"/>
      </w:docPartPr>
      <w:docPartBody>
        <w:p w:rsidR="00C422A5" w:rsidRDefault="00C422A5" w:rsidP="00C422A5">
          <w:pPr>
            <w:pStyle w:val="D839319E527E4BC382583ED08D25C8A6"/>
          </w:pPr>
          <w:r w:rsidRPr="004C6232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F58"/>
    <w:rsid w:val="00036519"/>
    <w:rsid w:val="0013719A"/>
    <w:rsid w:val="00154AE7"/>
    <w:rsid w:val="001D04A4"/>
    <w:rsid w:val="001D29DF"/>
    <w:rsid w:val="001E7860"/>
    <w:rsid w:val="00243798"/>
    <w:rsid w:val="002468F9"/>
    <w:rsid w:val="002A24BF"/>
    <w:rsid w:val="002A314E"/>
    <w:rsid w:val="002D1E54"/>
    <w:rsid w:val="004212E4"/>
    <w:rsid w:val="004260A0"/>
    <w:rsid w:val="0045304B"/>
    <w:rsid w:val="004C1DDC"/>
    <w:rsid w:val="00571725"/>
    <w:rsid w:val="005B1F03"/>
    <w:rsid w:val="00611487"/>
    <w:rsid w:val="00612A55"/>
    <w:rsid w:val="00652F58"/>
    <w:rsid w:val="00733E2D"/>
    <w:rsid w:val="00753CE8"/>
    <w:rsid w:val="007D674B"/>
    <w:rsid w:val="007F29C8"/>
    <w:rsid w:val="0091267B"/>
    <w:rsid w:val="0098583A"/>
    <w:rsid w:val="00B52970"/>
    <w:rsid w:val="00BE57DC"/>
    <w:rsid w:val="00C347C7"/>
    <w:rsid w:val="00C422A5"/>
    <w:rsid w:val="00C82694"/>
    <w:rsid w:val="00CF65A7"/>
    <w:rsid w:val="00D24515"/>
    <w:rsid w:val="00D57EB6"/>
    <w:rsid w:val="00DA2E83"/>
    <w:rsid w:val="00DD70C8"/>
    <w:rsid w:val="00DD7890"/>
    <w:rsid w:val="00DD7AB9"/>
    <w:rsid w:val="00E57C0B"/>
    <w:rsid w:val="00EC3846"/>
    <w:rsid w:val="00F1177A"/>
    <w:rsid w:val="00F374DA"/>
    <w:rsid w:val="00F417E8"/>
    <w:rsid w:val="00F9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22A5"/>
    <w:rPr>
      <w:color w:val="666666"/>
    </w:rPr>
  </w:style>
  <w:style w:type="paragraph" w:customStyle="1" w:styleId="D1B8BE8BBEC3462F8FB3572FABB1C1D9">
    <w:name w:val="D1B8BE8BBEC3462F8FB3572FABB1C1D9"/>
  </w:style>
  <w:style w:type="paragraph" w:customStyle="1" w:styleId="F24845963B4D4C90BD3569A10C83F2A3">
    <w:name w:val="F24845963B4D4C90BD3569A10C83F2A3"/>
  </w:style>
  <w:style w:type="paragraph" w:customStyle="1" w:styleId="71FB1DF2CF0F453D8CCCC0E82BE5EE5D">
    <w:name w:val="71FB1DF2CF0F453D8CCCC0E82BE5EE5D"/>
  </w:style>
  <w:style w:type="paragraph" w:customStyle="1" w:styleId="BE4FF9AF1B8A472597B64C2ADF6A5D43">
    <w:name w:val="BE4FF9AF1B8A472597B64C2ADF6A5D43"/>
  </w:style>
  <w:style w:type="paragraph" w:customStyle="1" w:styleId="AAC978442BC64838888FE1A3BA2B22D6">
    <w:name w:val="AAC978442BC64838888FE1A3BA2B22D6"/>
  </w:style>
  <w:style w:type="paragraph" w:customStyle="1" w:styleId="51BD961E09254CCBB08F80F4DC80A677">
    <w:name w:val="51BD961E09254CCBB08F80F4DC80A677"/>
  </w:style>
  <w:style w:type="paragraph" w:customStyle="1" w:styleId="52232148262F469BB68C04AE65AE4492">
    <w:name w:val="52232148262F469BB68C04AE65AE4492"/>
  </w:style>
  <w:style w:type="paragraph" w:customStyle="1" w:styleId="9FA913691C56451080431CBA1EF3344E">
    <w:name w:val="9FA913691C56451080431CBA1EF3344E"/>
  </w:style>
  <w:style w:type="paragraph" w:customStyle="1" w:styleId="9EB93A73AE8741EEA6F82E0463614809">
    <w:name w:val="9EB93A73AE8741EEA6F82E0463614809"/>
  </w:style>
  <w:style w:type="paragraph" w:customStyle="1" w:styleId="63F12266B0364036A4F17ABC91FC4F19">
    <w:name w:val="63F12266B0364036A4F17ABC91FC4F19"/>
  </w:style>
  <w:style w:type="paragraph" w:customStyle="1" w:styleId="90DB3CDCC45742BABF3B11FFBBE7234E">
    <w:name w:val="90DB3CDCC45742BABF3B11FFBBE7234E"/>
  </w:style>
  <w:style w:type="paragraph" w:customStyle="1" w:styleId="B2B0BBED56D44A28BEADE1CE9584E3AB">
    <w:name w:val="B2B0BBED56D44A28BEADE1CE9584E3AB"/>
  </w:style>
  <w:style w:type="paragraph" w:customStyle="1" w:styleId="645C0128295F40F6861C5322899330C1">
    <w:name w:val="645C0128295F40F6861C5322899330C1"/>
  </w:style>
  <w:style w:type="paragraph" w:customStyle="1" w:styleId="16610D93F29A415C9BA6234E6D5C4911">
    <w:name w:val="16610D93F29A415C9BA6234E6D5C4911"/>
  </w:style>
  <w:style w:type="paragraph" w:customStyle="1" w:styleId="7498141F98B14716B1F580ACC31A079A">
    <w:name w:val="7498141F98B14716B1F580ACC31A079A"/>
  </w:style>
  <w:style w:type="paragraph" w:customStyle="1" w:styleId="B5F2ED58E0D04C9091EDACFEFACA3473">
    <w:name w:val="B5F2ED58E0D04C9091EDACFEFACA3473"/>
  </w:style>
  <w:style w:type="paragraph" w:customStyle="1" w:styleId="FB40F4CDFE1F4F49892DE38DD8F23527">
    <w:name w:val="FB40F4CDFE1F4F49892DE38DD8F23527"/>
  </w:style>
  <w:style w:type="paragraph" w:customStyle="1" w:styleId="265D0DC008AF4D998B71A651ABB6A3BF">
    <w:name w:val="265D0DC008AF4D998B71A651ABB6A3BF"/>
  </w:style>
  <w:style w:type="paragraph" w:customStyle="1" w:styleId="17404F6D666D47C49D3F60470D6295BA">
    <w:name w:val="17404F6D666D47C49D3F60470D6295BA"/>
    <w:rsid w:val="00C422A5"/>
    <w:pPr>
      <w:spacing w:line="278" w:lineRule="auto"/>
    </w:pPr>
    <w:rPr>
      <w:sz w:val="24"/>
      <w:szCs w:val="24"/>
    </w:rPr>
  </w:style>
  <w:style w:type="paragraph" w:customStyle="1" w:styleId="D839319E527E4BC382583ED08D25C8A6">
    <w:name w:val="D839319E527E4BC382583ED08D25C8A6"/>
    <w:rsid w:val="00C422A5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1399B03286934DADC86FC3A0A3CF9E" ma:contentTypeVersion="10" ma:contentTypeDescription="Create a new document." ma:contentTypeScope="" ma:versionID="45f92a7da309161ac23e4591fe7508e2">
  <xsd:schema xmlns:xsd="http://www.w3.org/2001/XMLSchema" xmlns:xs="http://www.w3.org/2001/XMLSchema" xmlns:p="http://schemas.microsoft.com/office/2006/metadata/properties" xmlns:ns2="1d00b449-50d7-4abe-a52c-dfe7e0fe4de7" xmlns:ns3="9aa29cea-8a0f-4fe6-8393-2ea4005dc99f" targetNamespace="http://schemas.microsoft.com/office/2006/metadata/properties" ma:root="true" ma:fieldsID="4da725dd4e6ca40c07cbaa7b18259426" ns2:_="" ns3:_="">
    <xsd:import namespace="1d00b449-50d7-4abe-a52c-dfe7e0fe4de7"/>
    <xsd:import namespace="9aa29cea-8a0f-4fe6-8393-2ea4005dc9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0b449-50d7-4abe-a52c-dfe7e0fe4d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29cea-8a0f-4fe6-8393-2ea4005dc9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69D002-881F-4BE3-95E9-49D1C61FCC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92A158-C5FC-4ABF-93E3-3182C2FC35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8DC742-7172-4535-AD71-213DE163B7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01D404-69E3-4BFD-815C-CEC0BB395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00b449-50d7-4abe-a52c-dfe7e0fe4de7"/>
    <ds:schemaRef ds:uri="9aa29cea-8a0f-4fe6-8393-2ea4005dc9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Interoperability Testing Waiver Request Form_DRAFT(APRI 2013)</Template>
  <TotalTime>54</TotalTime>
  <Pages>13</Pages>
  <Words>2476</Words>
  <Characters>15446</Characters>
  <Application>Microsoft Office Word</Application>
  <DocSecurity>0</DocSecurity>
  <Lines>128</Lines>
  <Paragraphs>35</Paragraphs>
  <ScaleCrop>false</ScaleCrop>
  <Company>U.S. Air Force</Company>
  <LinksUpToDate>false</LinksUpToDate>
  <CharactersWithSpaces>17887</CharactersWithSpaces>
  <SharedDoc>false</SharedDoc>
  <HLinks>
    <vt:vector size="78" baseType="variant">
      <vt:variant>
        <vt:i4>7077982</vt:i4>
      </vt:variant>
      <vt:variant>
        <vt:i4>24</vt:i4>
      </vt:variant>
      <vt:variant>
        <vt:i4>0</vt:i4>
      </vt:variant>
      <vt:variant>
        <vt:i4>5</vt:i4>
      </vt:variant>
      <vt:variant>
        <vt:lpwstr>mailto:disa.huachuca.jt.mbx.jitc-iop-re-certification-requests@mail.mil</vt:lpwstr>
      </vt:variant>
      <vt:variant>
        <vt:lpwstr/>
      </vt:variant>
      <vt:variant>
        <vt:i4>7077982</vt:i4>
      </vt:variant>
      <vt:variant>
        <vt:i4>15</vt:i4>
      </vt:variant>
      <vt:variant>
        <vt:i4>0</vt:i4>
      </vt:variant>
      <vt:variant>
        <vt:i4>5</vt:i4>
      </vt:variant>
      <vt:variant>
        <vt:lpwstr>mailto:disa.huachuca.jt.mbx.jitc-iop-re-certification-requests@mail.mil</vt:lpwstr>
      </vt:variant>
      <vt:variant>
        <vt:lpwstr/>
      </vt:variant>
      <vt:variant>
        <vt:i4>655413</vt:i4>
      </vt:variant>
      <vt:variant>
        <vt:i4>30</vt:i4>
      </vt:variant>
      <vt:variant>
        <vt:i4>0</vt:i4>
      </vt:variant>
      <vt:variant>
        <vt:i4>5</vt:i4>
      </vt:variant>
      <vt:variant>
        <vt:lpwstr>mailto:keith.j.allen1.civ@mail.mil</vt:lpwstr>
      </vt:variant>
      <vt:variant>
        <vt:lpwstr/>
      </vt:variant>
      <vt:variant>
        <vt:i4>7667797</vt:i4>
      </vt:variant>
      <vt:variant>
        <vt:i4>27</vt:i4>
      </vt:variant>
      <vt:variant>
        <vt:i4>0</vt:i4>
      </vt:variant>
      <vt:variant>
        <vt:i4>5</vt:i4>
      </vt:variant>
      <vt:variant>
        <vt:lpwstr>mailto:robin.s.murray2.civ@mail.mil</vt:lpwstr>
      </vt:variant>
      <vt:variant>
        <vt:lpwstr/>
      </vt:variant>
      <vt:variant>
        <vt:i4>6291470</vt:i4>
      </vt:variant>
      <vt:variant>
        <vt:i4>24</vt:i4>
      </vt:variant>
      <vt:variant>
        <vt:i4>0</vt:i4>
      </vt:variant>
      <vt:variant>
        <vt:i4>5</vt:i4>
      </vt:variant>
      <vt:variant>
        <vt:lpwstr>mailto:gordon.a.bradley.civ@mail.mil</vt:lpwstr>
      </vt:variant>
      <vt:variant>
        <vt:lpwstr/>
      </vt:variant>
      <vt:variant>
        <vt:i4>196668</vt:i4>
      </vt:variant>
      <vt:variant>
        <vt:i4>21</vt:i4>
      </vt:variant>
      <vt:variant>
        <vt:i4>0</vt:i4>
      </vt:variant>
      <vt:variant>
        <vt:i4>5</vt:i4>
      </vt:variant>
      <vt:variant>
        <vt:lpwstr>mailto:kari.l.fisher4.civ@mail.mil</vt:lpwstr>
      </vt:variant>
      <vt:variant>
        <vt:lpwstr/>
      </vt:variant>
      <vt:variant>
        <vt:i4>917539</vt:i4>
      </vt:variant>
      <vt:variant>
        <vt:i4>18</vt:i4>
      </vt:variant>
      <vt:variant>
        <vt:i4>0</vt:i4>
      </vt:variant>
      <vt:variant>
        <vt:i4>5</vt:i4>
      </vt:variant>
      <vt:variant>
        <vt:lpwstr>mailto:kimberly.a.youngblood6.civ@mail.mil</vt:lpwstr>
      </vt:variant>
      <vt:variant>
        <vt:lpwstr/>
      </vt:variant>
      <vt:variant>
        <vt:i4>196668</vt:i4>
      </vt:variant>
      <vt:variant>
        <vt:i4>15</vt:i4>
      </vt:variant>
      <vt:variant>
        <vt:i4>0</vt:i4>
      </vt:variant>
      <vt:variant>
        <vt:i4>5</vt:i4>
      </vt:variant>
      <vt:variant>
        <vt:lpwstr>mailto:kari.l.fisher4.civ@mail.mil</vt:lpwstr>
      </vt:variant>
      <vt:variant>
        <vt:lpwstr/>
      </vt:variant>
      <vt:variant>
        <vt:i4>1441895</vt:i4>
      </vt:variant>
      <vt:variant>
        <vt:i4>12</vt:i4>
      </vt:variant>
      <vt:variant>
        <vt:i4>0</vt:i4>
      </vt:variant>
      <vt:variant>
        <vt:i4>5</vt:i4>
      </vt:variant>
      <vt:variant>
        <vt:lpwstr>mailto:danielle.m.williams96.civ@mail.mil</vt:lpwstr>
      </vt:variant>
      <vt:variant>
        <vt:lpwstr/>
      </vt:variant>
      <vt:variant>
        <vt:i4>196668</vt:i4>
      </vt:variant>
      <vt:variant>
        <vt:i4>9</vt:i4>
      </vt:variant>
      <vt:variant>
        <vt:i4>0</vt:i4>
      </vt:variant>
      <vt:variant>
        <vt:i4>5</vt:i4>
      </vt:variant>
      <vt:variant>
        <vt:lpwstr>mailto:kari.l.fisher4.civ@mail.mil</vt:lpwstr>
      </vt:variant>
      <vt:variant>
        <vt:lpwstr/>
      </vt:variant>
      <vt:variant>
        <vt:i4>655413</vt:i4>
      </vt:variant>
      <vt:variant>
        <vt:i4>6</vt:i4>
      </vt:variant>
      <vt:variant>
        <vt:i4>0</vt:i4>
      </vt:variant>
      <vt:variant>
        <vt:i4>5</vt:i4>
      </vt:variant>
      <vt:variant>
        <vt:lpwstr>mailto:keith.j.allen1.civ@mail.mil</vt:lpwstr>
      </vt:variant>
      <vt:variant>
        <vt:lpwstr/>
      </vt:variant>
      <vt:variant>
        <vt:i4>655413</vt:i4>
      </vt:variant>
      <vt:variant>
        <vt:i4>3</vt:i4>
      </vt:variant>
      <vt:variant>
        <vt:i4>0</vt:i4>
      </vt:variant>
      <vt:variant>
        <vt:i4>5</vt:i4>
      </vt:variant>
      <vt:variant>
        <vt:lpwstr>mailto:keith.j.allen1.civ@mail.mil</vt:lpwstr>
      </vt:variant>
      <vt:variant>
        <vt:lpwstr/>
      </vt:variant>
      <vt:variant>
        <vt:i4>196668</vt:i4>
      </vt:variant>
      <vt:variant>
        <vt:i4>0</vt:i4>
      </vt:variant>
      <vt:variant>
        <vt:i4>0</vt:i4>
      </vt:variant>
      <vt:variant>
        <vt:i4>5</vt:i4>
      </vt:variant>
      <vt:variant>
        <vt:lpwstr>mailto:kari.l.fisher4.civ@mail.mil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LEGACY SYSTEM INTEROPERABILITY VALIDATION AND CERTIFICATE TO OPERATE WAIVER REQUEST PROCESS</dc:title>
  <dc:subject/>
  <dc:creator>Mark.Howard</dc:creator>
  <cp:keywords/>
  <cp:lastModifiedBy>Youngblood, Kimberly A CIV DISA JT (USA)</cp:lastModifiedBy>
  <cp:revision>21</cp:revision>
  <cp:lastPrinted>2025-02-18T20:07:00Z</cp:lastPrinted>
  <dcterms:created xsi:type="dcterms:W3CDTF">2025-02-18T20:18:00Z</dcterms:created>
  <dcterms:modified xsi:type="dcterms:W3CDTF">2025-02-19T16:59:00Z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0x010100841399B03286934DADC86FC3A0A3CF9E</vt:lpwstr>
  </property>
  <property fmtid="{D5CDD505-2E9C-101B-9397-08002B2CF9AE}" pid="3" name="_NewReviewCycle">
    <vt:lpwstr/>
  </property>
</Properties>
</file>